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A67" w:rsidRPr="000014C6" w:rsidRDefault="007E4A67" w:rsidP="00153E08">
      <w:pPr>
        <w:spacing w:after="0" w:line="240" w:lineRule="auto"/>
        <w:jc w:val="center"/>
        <w:rPr>
          <w:b/>
          <w:bCs/>
          <w:noProof/>
          <w:sz w:val="30"/>
          <w:szCs w:val="30"/>
        </w:rPr>
      </w:pPr>
      <w:r>
        <w:rPr>
          <w:b/>
          <w:bCs/>
          <w:noProof/>
          <w:sz w:val="30"/>
          <w:szCs w:val="30"/>
        </w:rPr>
        <w:t>K</w:t>
      </w:r>
      <w:r>
        <w:rPr>
          <w:rFonts w:ascii="Arial" w:hAnsi="Arial" w:cs="Arial"/>
          <w:b/>
          <w:bCs/>
          <w:noProof/>
          <w:sz w:val="30"/>
          <w:szCs w:val="30"/>
        </w:rPr>
        <w:t>Ế</w:t>
      </w:r>
      <w:r>
        <w:rPr>
          <w:b/>
          <w:bCs/>
          <w:noProof/>
          <w:sz w:val="30"/>
          <w:szCs w:val="30"/>
        </w:rPr>
        <w:t>T QU</w:t>
      </w:r>
      <w:r>
        <w:rPr>
          <w:rFonts w:ascii="Arial" w:hAnsi="Arial" w:cs="Arial"/>
          <w:b/>
          <w:bCs/>
          <w:noProof/>
          <w:sz w:val="30"/>
          <w:szCs w:val="30"/>
        </w:rPr>
        <w:t>Ả</w:t>
      </w:r>
      <w:r>
        <w:rPr>
          <w:b/>
          <w:bCs/>
          <w:noProof/>
          <w:sz w:val="30"/>
          <w:szCs w:val="30"/>
        </w:rPr>
        <w:t xml:space="preserve"> B</w:t>
      </w:r>
      <w:r>
        <w:rPr>
          <w:rFonts w:ascii="Arial" w:hAnsi="Arial" w:cs="Arial"/>
          <w:b/>
          <w:bCs/>
          <w:noProof/>
          <w:sz w:val="30"/>
          <w:szCs w:val="30"/>
        </w:rPr>
        <w:t>Ố</w:t>
      </w:r>
      <w:r>
        <w:rPr>
          <w:b/>
          <w:bCs/>
          <w:noProof/>
          <w:sz w:val="30"/>
          <w:szCs w:val="30"/>
        </w:rPr>
        <w:t xml:space="preserve">C THĂM </w:t>
      </w:r>
      <w:r w:rsidRPr="000014C6">
        <w:rPr>
          <w:b/>
          <w:bCs/>
          <w:noProof/>
          <w:sz w:val="30"/>
          <w:szCs w:val="30"/>
        </w:rPr>
        <w:t>MÔN Đ</w:t>
      </w:r>
      <w:r w:rsidRPr="000014C6">
        <w:rPr>
          <w:rFonts w:ascii="Arial" w:hAnsi="Arial" w:cs="Arial"/>
          <w:b/>
          <w:bCs/>
          <w:noProof/>
          <w:sz w:val="30"/>
          <w:szCs w:val="30"/>
        </w:rPr>
        <w:t>Ậ</w:t>
      </w:r>
      <w:r w:rsidRPr="000014C6">
        <w:rPr>
          <w:b/>
          <w:bCs/>
          <w:noProof/>
          <w:sz w:val="30"/>
          <w:szCs w:val="30"/>
        </w:rPr>
        <w:t>P NIÊU</w:t>
      </w:r>
    </w:p>
    <w:p w:rsidR="007E4A67" w:rsidRPr="00A32030" w:rsidRDefault="007E4A67" w:rsidP="00153E08">
      <w:pPr>
        <w:spacing w:after="120" w:line="240" w:lineRule="auto"/>
        <w:jc w:val="center"/>
        <w:rPr>
          <w:b/>
          <w:bCs/>
          <w:noProof/>
        </w:rPr>
      </w:pPr>
      <w:r>
        <w:rPr>
          <w:b/>
          <w:bCs/>
          <w:noProof/>
        </w:rPr>
        <w:t>(ngày thi đ</w:t>
      </w:r>
      <w:r>
        <w:rPr>
          <w:rFonts w:ascii="Arial" w:hAnsi="Arial" w:cs="Arial"/>
          <w:b/>
          <w:bCs/>
          <w:noProof/>
        </w:rPr>
        <w:t>ấ</w:t>
      </w:r>
      <w:r>
        <w:rPr>
          <w:b/>
          <w:bCs/>
          <w:noProof/>
        </w:rPr>
        <w:t>u 29/5/2016)</w:t>
      </w:r>
    </w:p>
    <w:tbl>
      <w:tblPr>
        <w:tblW w:w="1003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2250"/>
        <w:gridCol w:w="2694"/>
        <w:gridCol w:w="2693"/>
      </w:tblGrid>
      <w:tr w:rsidR="007E4A67" w:rsidRPr="00120F6F">
        <w:trPr>
          <w:trHeight w:val="401"/>
        </w:trPr>
        <w:tc>
          <w:tcPr>
            <w:tcW w:w="2394" w:type="dxa"/>
            <w:vAlign w:val="center"/>
          </w:tcPr>
          <w:p w:rsidR="007E4A67" w:rsidRPr="00120F6F" w:rsidRDefault="007E4A67" w:rsidP="00120F6F">
            <w:pPr>
              <w:spacing w:after="0" w:line="240" w:lineRule="auto"/>
              <w:jc w:val="center"/>
              <w:rPr>
                <w:b/>
                <w:bCs/>
              </w:rPr>
            </w:pPr>
            <w:r w:rsidRPr="00120F6F">
              <w:rPr>
                <w:b/>
                <w:bCs/>
              </w:rPr>
              <w:t>A</w:t>
            </w:r>
          </w:p>
        </w:tc>
        <w:tc>
          <w:tcPr>
            <w:tcW w:w="2250" w:type="dxa"/>
            <w:vAlign w:val="center"/>
          </w:tcPr>
          <w:p w:rsidR="007E4A67" w:rsidRPr="00120F6F" w:rsidRDefault="007E4A67" w:rsidP="00120F6F">
            <w:pPr>
              <w:spacing w:after="0" w:line="240" w:lineRule="auto"/>
              <w:jc w:val="center"/>
              <w:rPr>
                <w:b/>
                <w:bCs/>
              </w:rPr>
            </w:pPr>
            <w:r w:rsidRPr="00120F6F">
              <w:rPr>
                <w:b/>
                <w:bCs/>
              </w:rPr>
              <w:t>B</w:t>
            </w:r>
          </w:p>
        </w:tc>
        <w:tc>
          <w:tcPr>
            <w:tcW w:w="2694" w:type="dxa"/>
            <w:vAlign w:val="center"/>
          </w:tcPr>
          <w:p w:rsidR="007E4A67" w:rsidRPr="00120F6F" w:rsidRDefault="007E4A67" w:rsidP="00120F6F">
            <w:pPr>
              <w:spacing w:after="0" w:line="240" w:lineRule="auto"/>
              <w:jc w:val="center"/>
              <w:rPr>
                <w:b/>
                <w:bCs/>
              </w:rPr>
            </w:pPr>
            <w:r w:rsidRPr="00120F6F">
              <w:rPr>
                <w:b/>
                <w:bCs/>
              </w:rPr>
              <w:t>C</w:t>
            </w:r>
          </w:p>
        </w:tc>
        <w:tc>
          <w:tcPr>
            <w:tcW w:w="2693" w:type="dxa"/>
            <w:vAlign w:val="center"/>
          </w:tcPr>
          <w:p w:rsidR="007E4A67" w:rsidRPr="00120F6F" w:rsidRDefault="007E4A67" w:rsidP="00120F6F">
            <w:pPr>
              <w:spacing w:after="0" w:line="240" w:lineRule="auto"/>
              <w:jc w:val="center"/>
              <w:rPr>
                <w:b/>
                <w:bCs/>
              </w:rPr>
            </w:pPr>
            <w:r w:rsidRPr="00120F6F">
              <w:rPr>
                <w:b/>
                <w:bCs/>
              </w:rPr>
              <w:t>D</w:t>
            </w:r>
          </w:p>
        </w:tc>
      </w:tr>
      <w:tr w:rsidR="007E4A67" w:rsidRPr="00120F6F">
        <w:trPr>
          <w:trHeight w:val="401"/>
        </w:trPr>
        <w:tc>
          <w:tcPr>
            <w:tcW w:w="2394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1. </w:t>
            </w:r>
            <w:r w:rsidRPr="00120F6F">
              <w:rPr>
                <w:b/>
                <w:bCs/>
              </w:rPr>
              <w:t>T</w:t>
            </w:r>
            <w:r w:rsidRPr="00120F6F">
              <w:rPr>
                <w:rFonts w:ascii="Arial" w:hAnsi="Arial" w:cs="Arial"/>
                <w:b/>
                <w:bCs/>
              </w:rPr>
              <w:t>ổ</w:t>
            </w:r>
            <w:r w:rsidRPr="00120F6F">
              <w:rPr>
                <w:b/>
                <w:bCs/>
              </w:rPr>
              <w:t xml:space="preserve"> CĐ TTGD-CTSV</w:t>
            </w:r>
          </w:p>
        </w:tc>
        <w:tc>
          <w:tcPr>
            <w:tcW w:w="2250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1. </w:t>
            </w:r>
            <w:r w:rsidRPr="00120F6F">
              <w:rPr>
                <w:b/>
                <w:bCs/>
              </w:rPr>
              <w:t>T</w:t>
            </w:r>
            <w:r w:rsidRPr="00120F6F">
              <w:rPr>
                <w:rFonts w:ascii="Arial" w:hAnsi="Arial" w:cs="Arial"/>
                <w:b/>
                <w:bCs/>
              </w:rPr>
              <w:t>ổ</w:t>
            </w:r>
            <w:r w:rsidRPr="00120F6F">
              <w:rPr>
                <w:b/>
                <w:bCs/>
              </w:rPr>
              <w:t xml:space="preserve"> CĐ QTDV</w:t>
            </w:r>
          </w:p>
        </w:tc>
        <w:tc>
          <w:tcPr>
            <w:tcW w:w="2694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1. </w:t>
            </w:r>
            <w:r w:rsidRPr="00120F6F">
              <w:rPr>
                <w:b/>
                <w:bCs/>
              </w:rPr>
              <w:t>T</w:t>
            </w:r>
            <w:r w:rsidRPr="00120F6F">
              <w:rPr>
                <w:rFonts w:ascii="Arial" w:hAnsi="Arial" w:cs="Arial"/>
                <w:b/>
                <w:bCs/>
              </w:rPr>
              <w:t>ổ</w:t>
            </w:r>
            <w:r w:rsidRPr="00120F6F">
              <w:rPr>
                <w:b/>
                <w:bCs/>
              </w:rPr>
              <w:t xml:space="preserve"> CĐ CÁC TRUNG TÂM</w:t>
            </w:r>
          </w:p>
        </w:tc>
        <w:tc>
          <w:tcPr>
            <w:tcW w:w="2693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1. </w:t>
            </w:r>
            <w:r w:rsidRPr="00120F6F">
              <w:rPr>
                <w:b/>
                <w:bCs/>
              </w:rPr>
              <w:t>T</w:t>
            </w:r>
            <w:r w:rsidRPr="00120F6F">
              <w:rPr>
                <w:rFonts w:ascii="Arial" w:hAnsi="Arial" w:cs="Arial"/>
                <w:b/>
                <w:bCs/>
              </w:rPr>
              <w:t>ổ</w:t>
            </w:r>
            <w:r w:rsidRPr="00120F6F">
              <w:rPr>
                <w:b/>
                <w:bCs/>
              </w:rPr>
              <w:t xml:space="preserve"> CĐ Đ</w:t>
            </w:r>
            <w:r w:rsidRPr="00120F6F">
              <w:rPr>
                <w:rFonts w:ascii="Arial" w:hAnsi="Arial" w:cs="Arial"/>
                <w:b/>
                <w:bCs/>
              </w:rPr>
              <w:t>Ộ</w:t>
            </w:r>
            <w:r w:rsidRPr="00120F6F">
              <w:rPr>
                <w:b/>
                <w:bCs/>
              </w:rPr>
              <w:t>NG L</w:t>
            </w:r>
            <w:r w:rsidRPr="00120F6F">
              <w:rPr>
                <w:rFonts w:ascii="Arial" w:hAnsi="Arial" w:cs="Arial"/>
                <w:b/>
                <w:bCs/>
              </w:rPr>
              <w:t>Ự</w:t>
            </w:r>
            <w:r w:rsidRPr="00120F6F">
              <w:rPr>
                <w:b/>
                <w:bCs/>
              </w:rPr>
              <w:t>C</w:t>
            </w:r>
          </w:p>
        </w:tc>
      </w:tr>
      <w:tr w:rsidR="007E4A67" w:rsidRPr="00120F6F">
        <w:trPr>
          <w:trHeight w:val="401"/>
        </w:trPr>
        <w:tc>
          <w:tcPr>
            <w:tcW w:w="2394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2. </w:t>
            </w:r>
            <w:r w:rsidRPr="00120F6F">
              <w:rPr>
                <w:b/>
                <w:bCs/>
              </w:rPr>
              <w:t>T</w:t>
            </w:r>
            <w:r w:rsidRPr="00120F6F">
              <w:rPr>
                <w:rFonts w:ascii="Arial" w:hAnsi="Arial" w:cs="Arial"/>
                <w:b/>
                <w:bCs/>
              </w:rPr>
              <w:t>ổ</w:t>
            </w:r>
            <w:r w:rsidRPr="00120F6F">
              <w:rPr>
                <w:b/>
                <w:bCs/>
              </w:rPr>
              <w:t xml:space="preserve"> CĐ CHÍNH TR</w:t>
            </w:r>
            <w:r w:rsidRPr="00120F6F">
              <w:rPr>
                <w:rFonts w:ascii="Arial" w:hAnsi="Arial" w:cs="Arial"/>
                <w:b/>
                <w:bCs/>
              </w:rPr>
              <w:t>Ị</w:t>
            </w:r>
          </w:p>
        </w:tc>
        <w:tc>
          <w:tcPr>
            <w:tcW w:w="2250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2. </w:t>
            </w:r>
            <w:r w:rsidRPr="00120F6F">
              <w:rPr>
                <w:b/>
                <w:bCs/>
              </w:rPr>
              <w:t>T</w:t>
            </w:r>
            <w:r w:rsidRPr="00120F6F">
              <w:rPr>
                <w:rFonts w:ascii="Arial" w:hAnsi="Arial" w:cs="Arial"/>
                <w:b/>
                <w:bCs/>
              </w:rPr>
              <w:t>ổ</w:t>
            </w:r>
            <w:r w:rsidRPr="00120F6F">
              <w:rPr>
                <w:b/>
                <w:bCs/>
              </w:rPr>
              <w:t xml:space="preserve"> CĐ </w:t>
            </w:r>
            <w:r w:rsidRPr="00120F6F">
              <w:rPr>
                <w:rFonts w:ascii="Calibri (Vietnamese)" w:hAnsi="Calibri (Vietnamese)" w:cs="Calibri (Vietnamese)"/>
                <w:b/>
                <w:bCs/>
              </w:rPr>
              <w:t>CƠ KHÍ</w:t>
            </w:r>
          </w:p>
        </w:tc>
        <w:tc>
          <w:tcPr>
            <w:tcW w:w="2694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2. </w:t>
            </w:r>
            <w:r w:rsidRPr="00120F6F">
              <w:rPr>
                <w:b/>
                <w:bCs/>
              </w:rPr>
              <w:t>T</w:t>
            </w:r>
            <w:r w:rsidRPr="00120F6F">
              <w:rPr>
                <w:rFonts w:ascii="Arial" w:hAnsi="Arial" w:cs="Arial"/>
                <w:b/>
                <w:bCs/>
              </w:rPr>
              <w:t>ổ</w:t>
            </w:r>
            <w:r w:rsidRPr="00120F6F">
              <w:rPr>
                <w:b/>
                <w:bCs/>
              </w:rPr>
              <w:t xml:space="preserve"> CĐ NHI</w:t>
            </w:r>
            <w:r w:rsidRPr="00120F6F">
              <w:rPr>
                <w:rFonts w:ascii="Arial" w:hAnsi="Arial" w:cs="Arial"/>
                <w:b/>
                <w:bCs/>
              </w:rPr>
              <w:t>Ệ</w:t>
            </w:r>
            <w:r w:rsidRPr="00120F6F">
              <w:rPr>
                <w:b/>
                <w:bCs/>
              </w:rPr>
              <w:t>T L</w:t>
            </w:r>
            <w:r w:rsidRPr="00120F6F">
              <w:rPr>
                <w:rFonts w:ascii="Arial" w:hAnsi="Arial" w:cs="Arial"/>
                <w:b/>
                <w:bCs/>
              </w:rPr>
              <w:t>Ạ</w:t>
            </w:r>
            <w:r w:rsidRPr="00120F6F">
              <w:rPr>
                <w:b/>
                <w:bCs/>
              </w:rPr>
              <w:t>NH</w:t>
            </w:r>
          </w:p>
        </w:tc>
        <w:tc>
          <w:tcPr>
            <w:tcW w:w="2693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2. </w:t>
            </w:r>
            <w:r w:rsidRPr="00120F6F">
              <w:rPr>
                <w:b/>
                <w:bCs/>
              </w:rPr>
              <w:t>CĐBP KHCB</w:t>
            </w:r>
          </w:p>
        </w:tc>
      </w:tr>
      <w:tr w:rsidR="007E4A67" w:rsidRPr="00120F6F">
        <w:trPr>
          <w:trHeight w:val="401"/>
        </w:trPr>
        <w:tc>
          <w:tcPr>
            <w:tcW w:w="2394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3. </w:t>
            </w:r>
            <w:r w:rsidRPr="00120F6F">
              <w:rPr>
                <w:b/>
                <w:bCs/>
              </w:rPr>
              <w:t>T</w:t>
            </w:r>
            <w:r w:rsidRPr="00120F6F">
              <w:rPr>
                <w:rFonts w:ascii="Arial" w:hAnsi="Arial" w:cs="Arial"/>
                <w:b/>
                <w:bCs/>
              </w:rPr>
              <w:t>ổ</w:t>
            </w:r>
            <w:r w:rsidRPr="00120F6F">
              <w:rPr>
                <w:b/>
                <w:bCs/>
              </w:rPr>
              <w:t xml:space="preserve"> CĐ CNTT</w:t>
            </w:r>
          </w:p>
        </w:tc>
        <w:tc>
          <w:tcPr>
            <w:tcW w:w="2250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3. </w:t>
            </w:r>
            <w:r w:rsidRPr="00120F6F">
              <w:rPr>
                <w:b/>
                <w:bCs/>
              </w:rPr>
              <w:t>T</w:t>
            </w:r>
            <w:r w:rsidRPr="00120F6F">
              <w:rPr>
                <w:rFonts w:ascii="Arial" w:hAnsi="Arial" w:cs="Arial"/>
                <w:b/>
                <w:bCs/>
              </w:rPr>
              <w:t>ổ</w:t>
            </w:r>
            <w:r w:rsidRPr="00120F6F">
              <w:rPr>
                <w:b/>
                <w:bCs/>
              </w:rPr>
              <w:t xml:space="preserve"> CĐ MAY TT</w:t>
            </w:r>
          </w:p>
        </w:tc>
        <w:tc>
          <w:tcPr>
            <w:tcW w:w="2694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3. </w:t>
            </w:r>
            <w:r w:rsidRPr="00120F6F">
              <w:rPr>
                <w:b/>
                <w:bCs/>
              </w:rPr>
              <w:t>T</w:t>
            </w:r>
            <w:r w:rsidRPr="00120F6F">
              <w:rPr>
                <w:rFonts w:ascii="Arial" w:hAnsi="Arial" w:cs="Arial"/>
                <w:b/>
                <w:bCs/>
              </w:rPr>
              <w:t>ổ</w:t>
            </w:r>
            <w:r w:rsidRPr="00120F6F">
              <w:rPr>
                <w:b/>
                <w:bCs/>
              </w:rPr>
              <w:t xml:space="preserve"> CĐ ĐT-KTĐBCL</w:t>
            </w:r>
          </w:p>
        </w:tc>
        <w:tc>
          <w:tcPr>
            <w:tcW w:w="2693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3. </w:t>
            </w:r>
            <w:r w:rsidRPr="00120F6F">
              <w:rPr>
                <w:b/>
                <w:bCs/>
              </w:rPr>
              <w:t>T</w:t>
            </w:r>
            <w:r w:rsidRPr="00120F6F">
              <w:rPr>
                <w:rFonts w:ascii="Arial" w:hAnsi="Arial" w:cs="Arial"/>
                <w:b/>
                <w:bCs/>
              </w:rPr>
              <w:t>ổ</w:t>
            </w:r>
            <w:r w:rsidRPr="00120F6F">
              <w:rPr>
                <w:b/>
                <w:bCs/>
              </w:rPr>
              <w:t xml:space="preserve"> CĐ ĐI</w:t>
            </w:r>
            <w:r w:rsidRPr="00120F6F">
              <w:rPr>
                <w:rFonts w:ascii="Arial" w:hAnsi="Arial" w:cs="Arial"/>
                <w:b/>
                <w:bCs/>
              </w:rPr>
              <w:t>Ệ</w:t>
            </w:r>
            <w:r w:rsidRPr="00120F6F">
              <w:rPr>
                <w:b/>
                <w:bCs/>
              </w:rPr>
              <w:t>N – ĐI</w:t>
            </w:r>
            <w:r w:rsidRPr="00120F6F">
              <w:rPr>
                <w:rFonts w:ascii="Arial" w:hAnsi="Arial" w:cs="Arial"/>
                <w:b/>
                <w:bCs/>
              </w:rPr>
              <w:t>Ệ</w:t>
            </w:r>
            <w:r w:rsidRPr="00120F6F">
              <w:rPr>
                <w:b/>
                <w:bCs/>
              </w:rPr>
              <w:t>N T</w:t>
            </w:r>
            <w:r w:rsidRPr="00120F6F">
              <w:rPr>
                <w:rFonts w:ascii="Arial" w:hAnsi="Arial" w:cs="Arial"/>
                <w:b/>
                <w:bCs/>
              </w:rPr>
              <w:t>Ử</w:t>
            </w:r>
          </w:p>
        </w:tc>
      </w:tr>
      <w:tr w:rsidR="007E4A67" w:rsidRPr="00120F6F">
        <w:trPr>
          <w:trHeight w:val="401"/>
        </w:trPr>
        <w:tc>
          <w:tcPr>
            <w:tcW w:w="2394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4. </w:t>
            </w:r>
            <w:r w:rsidRPr="00120F6F">
              <w:rPr>
                <w:b/>
                <w:bCs/>
              </w:rPr>
              <w:t>T</w:t>
            </w:r>
            <w:r w:rsidRPr="00120F6F">
              <w:rPr>
                <w:rFonts w:ascii="Arial" w:hAnsi="Arial" w:cs="Arial"/>
                <w:b/>
                <w:bCs/>
              </w:rPr>
              <w:t>ổ</w:t>
            </w:r>
            <w:r w:rsidRPr="00120F6F">
              <w:rPr>
                <w:b/>
                <w:bCs/>
              </w:rPr>
              <w:t xml:space="preserve"> TC-HC-TH</w:t>
            </w:r>
          </w:p>
        </w:tc>
        <w:tc>
          <w:tcPr>
            <w:tcW w:w="2250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4. </w:t>
            </w:r>
            <w:r w:rsidRPr="00120F6F">
              <w:rPr>
                <w:b/>
                <w:bCs/>
              </w:rPr>
              <w:t>T</w:t>
            </w:r>
            <w:r w:rsidRPr="00120F6F">
              <w:rPr>
                <w:rFonts w:ascii="Arial" w:hAnsi="Arial" w:cs="Arial"/>
                <w:b/>
                <w:bCs/>
              </w:rPr>
              <w:t>ổ</w:t>
            </w:r>
            <w:r w:rsidRPr="00120F6F">
              <w:rPr>
                <w:b/>
                <w:bCs/>
              </w:rPr>
              <w:t xml:space="preserve"> CĐ KINH T</w:t>
            </w:r>
            <w:r w:rsidRPr="00120F6F">
              <w:rPr>
                <w:rFonts w:ascii="Arial" w:hAnsi="Arial" w:cs="Arial"/>
                <w:b/>
                <w:bCs/>
              </w:rPr>
              <w:t>Ế</w:t>
            </w:r>
          </w:p>
        </w:tc>
        <w:tc>
          <w:tcPr>
            <w:tcW w:w="2694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4. </w:t>
            </w:r>
            <w:r w:rsidRPr="00120F6F">
              <w:rPr>
                <w:b/>
                <w:bCs/>
              </w:rPr>
              <w:t>CĐBP THPT LTT</w:t>
            </w:r>
          </w:p>
        </w:tc>
        <w:tc>
          <w:tcPr>
            <w:tcW w:w="2693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>4</w:t>
            </w:r>
            <w:r w:rsidRPr="00120F6F">
              <w:rPr>
                <w:b/>
                <w:bCs/>
              </w:rPr>
              <w:t>. LQ T</w:t>
            </w:r>
            <w:r w:rsidRPr="00120F6F">
              <w:rPr>
                <w:rFonts w:ascii="Arial" w:hAnsi="Arial" w:cs="Arial"/>
                <w:b/>
                <w:bCs/>
              </w:rPr>
              <w:t>ổ</w:t>
            </w:r>
            <w:r w:rsidRPr="00120F6F">
              <w:rPr>
                <w:b/>
                <w:bCs/>
              </w:rPr>
              <w:t xml:space="preserve"> CĐ TBVT-HTQT</w:t>
            </w:r>
          </w:p>
        </w:tc>
      </w:tr>
    </w:tbl>
    <w:p w:rsidR="007E4A67" w:rsidRDefault="007E4A67"/>
    <w:p w:rsidR="007E4A67" w:rsidRPr="000014C6" w:rsidRDefault="007E4A67">
      <w:pPr>
        <w:rPr>
          <w:sz w:val="30"/>
          <w:szCs w:val="30"/>
        </w:rPr>
      </w:pPr>
    </w:p>
    <w:p w:rsidR="007E4A67" w:rsidRPr="000014C6" w:rsidRDefault="007E4A67" w:rsidP="00153E08">
      <w:pPr>
        <w:spacing w:after="0" w:line="240" w:lineRule="auto"/>
        <w:jc w:val="center"/>
        <w:rPr>
          <w:b/>
          <w:bCs/>
          <w:noProof/>
          <w:sz w:val="30"/>
          <w:szCs w:val="30"/>
        </w:rPr>
      </w:pPr>
      <w:r>
        <w:rPr>
          <w:b/>
          <w:bCs/>
          <w:noProof/>
          <w:sz w:val="30"/>
          <w:szCs w:val="30"/>
        </w:rPr>
        <w:t>K</w:t>
      </w:r>
      <w:r>
        <w:rPr>
          <w:rFonts w:ascii="Arial" w:hAnsi="Arial" w:cs="Arial"/>
          <w:b/>
          <w:bCs/>
          <w:noProof/>
          <w:sz w:val="30"/>
          <w:szCs w:val="30"/>
        </w:rPr>
        <w:t>Ế</w:t>
      </w:r>
      <w:r>
        <w:rPr>
          <w:b/>
          <w:bCs/>
          <w:noProof/>
          <w:sz w:val="30"/>
          <w:szCs w:val="30"/>
        </w:rPr>
        <w:t>T QU</w:t>
      </w:r>
      <w:r>
        <w:rPr>
          <w:rFonts w:ascii="Arial" w:hAnsi="Arial" w:cs="Arial"/>
          <w:b/>
          <w:bCs/>
          <w:noProof/>
          <w:sz w:val="30"/>
          <w:szCs w:val="30"/>
        </w:rPr>
        <w:t>Ả</w:t>
      </w:r>
      <w:r>
        <w:rPr>
          <w:b/>
          <w:bCs/>
          <w:noProof/>
          <w:sz w:val="30"/>
          <w:szCs w:val="30"/>
        </w:rPr>
        <w:t xml:space="preserve"> B</w:t>
      </w:r>
      <w:r>
        <w:rPr>
          <w:rFonts w:ascii="Arial" w:hAnsi="Arial" w:cs="Arial"/>
          <w:b/>
          <w:bCs/>
          <w:noProof/>
          <w:sz w:val="30"/>
          <w:szCs w:val="30"/>
        </w:rPr>
        <w:t>Ố</w:t>
      </w:r>
      <w:r>
        <w:rPr>
          <w:b/>
          <w:bCs/>
          <w:noProof/>
          <w:sz w:val="30"/>
          <w:szCs w:val="30"/>
        </w:rPr>
        <w:t>C THĂM</w:t>
      </w:r>
      <w:r w:rsidRPr="000014C6">
        <w:rPr>
          <w:b/>
          <w:bCs/>
          <w:noProof/>
          <w:sz w:val="30"/>
          <w:szCs w:val="30"/>
        </w:rPr>
        <w:t xml:space="preserve"> MÔN Đ</w:t>
      </w:r>
      <w:r w:rsidRPr="000014C6">
        <w:rPr>
          <w:rFonts w:ascii="Arial" w:hAnsi="Arial" w:cs="Arial"/>
          <w:b/>
          <w:bCs/>
          <w:noProof/>
          <w:sz w:val="30"/>
          <w:szCs w:val="30"/>
        </w:rPr>
        <w:t>Ổ</w:t>
      </w:r>
      <w:r w:rsidRPr="000014C6">
        <w:rPr>
          <w:rFonts w:ascii="Calibri (Vietnamese)" w:hAnsi="Calibri (Vietnamese)" w:cs="Calibri (Vietnamese)"/>
          <w:b/>
          <w:bCs/>
          <w:noProof/>
          <w:sz w:val="30"/>
          <w:szCs w:val="30"/>
        </w:rPr>
        <w:t xml:space="preserve"> NƯ</w:t>
      </w:r>
      <w:r w:rsidRPr="000014C6">
        <w:rPr>
          <w:rFonts w:ascii="Arial" w:hAnsi="Arial" w:cs="Arial"/>
          <w:b/>
          <w:bCs/>
          <w:noProof/>
          <w:sz w:val="30"/>
          <w:szCs w:val="30"/>
        </w:rPr>
        <w:t>Ớ</w:t>
      </w:r>
      <w:r w:rsidRPr="000014C6">
        <w:rPr>
          <w:b/>
          <w:bCs/>
          <w:noProof/>
          <w:sz w:val="30"/>
          <w:szCs w:val="30"/>
        </w:rPr>
        <w:t>C VÀO CHAI</w:t>
      </w:r>
    </w:p>
    <w:p w:rsidR="007E4A67" w:rsidRPr="00A32030" w:rsidRDefault="007E4A67" w:rsidP="009212FA">
      <w:pPr>
        <w:spacing w:after="120" w:line="240" w:lineRule="auto"/>
        <w:jc w:val="center"/>
        <w:rPr>
          <w:b/>
          <w:bCs/>
          <w:noProof/>
        </w:rPr>
      </w:pPr>
      <w:r w:rsidRPr="009212FA">
        <w:rPr>
          <w:b/>
          <w:bCs/>
          <w:noProof/>
        </w:rPr>
        <w:t xml:space="preserve"> </w:t>
      </w:r>
      <w:r>
        <w:rPr>
          <w:b/>
          <w:bCs/>
          <w:noProof/>
        </w:rPr>
        <w:t>(ngày thi đ</w:t>
      </w:r>
      <w:r>
        <w:rPr>
          <w:rFonts w:ascii="Arial" w:hAnsi="Arial" w:cs="Arial"/>
          <w:b/>
          <w:bCs/>
          <w:noProof/>
        </w:rPr>
        <w:t>ấ</w:t>
      </w:r>
      <w:r>
        <w:rPr>
          <w:b/>
          <w:bCs/>
          <w:noProof/>
        </w:rPr>
        <w:t>u 29/5/2016)</w:t>
      </w:r>
    </w:p>
    <w:p w:rsidR="007E4A67" w:rsidRPr="00A32030" w:rsidRDefault="007E4A67" w:rsidP="00153E08">
      <w:pPr>
        <w:spacing w:after="120" w:line="240" w:lineRule="auto"/>
        <w:jc w:val="center"/>
        <w:rPr>
          <w:b/>
          <w:bCs/>
          <w:noProof/>
        </w:rPr>
      </w:pPr>
    </w:p>
    <w:tbl>
      <w:tblPr>
        <w:tblW w:w="1003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2676"/>
        <w:gridCol w:w="2551"/>
        <w:gridCol w:w="2410"/>
      </w:tblGrid>
      <w:tr w:rsidR="007E4A67" w:rsidRPr="00120F6F">
        <w:trPr>
          <w:trHeight w:val="435"/>
        </w:trPr>
        <w:tc>
          <w:tcPr>
            <w:tcW w:w="2394" w:type="dxa"/>
            <w:vAlign w:val="center"/>
          </w:tcPr>
          <w:p w:rsidR="007E4A67" w:rsidRPr="00120F6F" w:rsidRDefault="007E4A67" w:rsidP="00120F6F">
            <w:pPr>
              <w:spacing w:after="0" w:line="240" w:lineRule="auto"/>
              <w:jc w:val="center"/>
              <w:rPr>
                <w:b/>
                <w:bCs/>
              </w:rPr>
            </w:pPr>
            <w:r w:rsidRPr="00120F6F">
              <w:rPr>
                <w:b/>
                <w:bCs/>
              </w:rPr>
              <w:t>A</w:t>
            </w:r>
          </w:p>
        </w:tc>
        <w:tc>
          <w:tcPr>
            <w:tcW w:w="2676" w:type="dxa"/>
            <w:vAlign w:val="center"/>
          </w:tcPr>
          <w:p w:rsidR="007E4A67" w:rsidRPr="00120F6F" w:rsidRDefault="007E4A67" w:rsidP="00120F6F">
            <w:pPr>
              <w:spacing w:after="0" w:line="240" w:lineRule="auto"/>
              <w:jc w:val="center"/>
              <w:rPr>
                <w:b/>
                <w:bCs/>
              </w:rPr>
            </w:pPr>
            <w:r w:rsidRPr="00120F6F">
              <w:rPr>
                <w:b/>
                <w:bCs/>
              </w:rPr>
              <w:t>B</w:t>
            </w:r>
          </w:p>
        </w:tc>
        <w:tc>
          <w:tcPr>
            <w:tcW w:w="2551" w:type="dxa"/>
            <w:vAlign w:val="center"/>
          </w:tcPr>
          <w:p w:rsidR="007E4A67" w:rsidRPr="00120F6F" w:rsidRDefault="007E4A67" w:rsidP="00120F6F">
            <w:pPr>
              <w:spacing w:after="0" w:line="240" w:lineRule="auto"/>
              <w:jc w:val="center"/>
              <w:rPr>
                <w:b/>
                <w:bCs/>
              </w:rPr>
            </w:pPr>
            <w:r w:rsidRPr="00120F6F">
              <w:rPr>
                <w:b/>
                <w:bCs/>
              </w:rPr>
              <w:t>C</w:t>
            </w:r>
          </w:p>
        </w:tc>
        <w:tc>
          <w:tcPr>
            <w:tcW w:w="2410" w:type="dxa"/>
            <w:vAlign w:val="center"/>
          </w:tcPr>
          <w:p w:rsidR="007E4A67" w:rsidRPr="00120F6F" w:rsidRDefault="007E4A67" w:rsidP="00120F6F">
            <w:pPr>
              <w:spacing w:after="0" w:line="240" w:lineRule="auto"/>
              <w:jc w:val="center"/>
              <w:rPr>
                <w:b/>
                <w:bCs/>
              </w:rPr>
            </w:pPr>
            <w:r w:rsidRPr="00120F6F">
              <w:rPr>
                <w:b/>
                <w:bCs/>
              </w:rPr>
              <w:t>D</w:t>
            </w:r>
          </w:p>
        </w:tc>
      </w:tr>
      <w:tr w:rsidR="007E4A67" w:rsidRPr="00120F6F">
        <w:trPr>
          <w:trHeight w:val="435"/>
        </w:trPr>
        <w:tc>
          <w:tcPr>
            <w:tcW w:w="2394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1. </w:t>
            </w:r>
            <w:r w:rsidRPr="00120F6F">
              <w:rPr>
                <w:b/>
                <w:bCs/>
              </w:rPr>
              <w:t>T</w:t>
            </w:r>
            <w:r w:rsidRPr="00120F6F">
              <w:rPr>
                <w:rFonts w:ascii="Arial" w:hAnsi="Arial" w:cs="Arial"/>
                <w:b/>
                <w:bCs/>
              </w:rPr>
              <w:t>ổ</w:t>
            </w:r>
            <w:r w:rsidRPr="00120F6F">
              <w:rPr>
                <w:b/>
                <w:bCs/>
              </w:rPr>
              <w:t xml:space="preserve"> CĐ CNTT</w:t>
            </w:r>
          </w:p>
        </w:tc>
        <w:tc>
          <w:tcPr>
            <w:tcW w:w="2676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1. </w:t>
            </w:r>
            <w:r w:rsidRPr="00120F6F">
              <w:rPr>
                <w:b/>
                <w:bCs/>
              </w:rPr>
              <w:t>T</w:t>
            </w:r>
            <w:r w:rsidRPr="00120F6F">
              <w:rPr>
                <w:rFonts w:ascii="Arial" w:hAnsi="Arial" w:cs="Arial"/>
                <w:b/>
                <w:bCs/>
              </w:rPr>
              <w:t>ổ</w:t>
            </w:r>
            <w:r w:rsidRPr="00120F6F">
              <w:rPr>
                <w:b/>
                <w:bCs/>
              </w:rPr>
              <w:t xml:space="preserve"> CĐ TTGD-CTSV</w:t>
            </w:r>
          </w:p>
        </w:tc>
        <w:tc>
          <w:tcPr>
            <w:tcW w:w="2551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1. </w:t>
            </w:r>
            <w:r w:rsidRPr="00120F6F">
              <w:rPr>
                <w:b/>
                <w:bCs/>
              </w:rPr>
              <w:t>CĐBP KHCB</w:t>
            </w:r>
          </w:p>
        </w:tc>
        <w:tc>
          <w:tcPr>
            <w:tcW w:w="2410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1. </w:t>
            </w:r>
            <w:r w:rsidRPr="00120F6F">
              <w:rPr>
                <w:b/>
                <w:bCs/>
              </w:rPr>
              <w:t>LQ T</w:t>
            </w:r>
            <w:r w:rsidRPr="00120F6F">
              <w:rPr>
                <w:rFonts w:ascii="Arial" w:hAnsi="Arial" w:cs="Arial"/>
                <w:b/>
                <w:bCs/>
              </w:rPr>
              <w:t>ổ</w:t>
            </w:r>
            <w:r w:rsidRPr="00120F6F">
              <w:rPr>
                <w:b/>
                <w:bCs/>
              </w:rPr>
              <w:t xml:space="preserve"> CĐ TBVT- KHTC</w:t>
            </w:r>
          </w:p>
        </w:tc>
      </w:tr>
      <w:tr w:rsidR="007E4A67" w:rsidRPr="00120F6F">
        <w:trPr>
          <w:trHeight w:val="435"/>
        </w:trPr>
        <w:tc>
          <w:tcPr>
            <w:tcW w:w="2394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2. LQ </w:t>
            </w:r>
            <w:r w:rsidRPr="00120F6F">
              <w:rPr>
                <w:b/>
                <w:bCs/>
              </w:rPr>
              <w:t>T</w:t>
            </w:r>
            <w:r w:rsidRPr="00120F6F">
              <w:rPr>
                <w:rFonts w:ascii="Arial" w:hAnsi="Arial" w:cs="Arial"/>
                <w:b/>
                <w:bCs/>
              </w:rPr>
              <w:t>ổ</w:t>
            </w:r>
            <w:r w:rsidRPr="00120F6F">
              <w:rPr>
                <w:b/>
                <w:bCs/>
              </w:rPr>
              <w:t xml:space="preserve"> CĐ MAY TT …</w:t>
            </w:r>
          </w:p>
        </w:tc>
        <w:tc>
          <w:tcPr>
            <w:tcW w:w="2676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2. </w:t>
            </w:r>
            <w:r w:rsidRPr="00120F6F">
              <w:rPr>
                <w:b/>
                <w:bCs/>
              </w:rPr>
              <w:t>T</w:t>
            </w:r>
            <w:r w:rsidRPr="00120F6F">
              <w:rPr>
                <w:rFonts w:ascii="Arial" w:hAnsi="Arial" w:cs="Arial"/>
                <w:b/>
                <w:bCs/>
              </w:rPr>
              <w:t>ổ</w:t>
            </w:r>
            <w:r w:rsidRPr="00120F6F">
              <w:rPr>
                <w:b/>
                <w:bCs/>
              </w:rPr>
              <w:t xml:space="preserve"> CĐ CÁC TRUNG TÂM</w:t>
            </w:r>
          </w:p>
        </w:tc>
        <w:tc>
          <w:tcPr>
            <w:tcW w:w="2551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2. </w:t>
            </w:r>
            <w:r w:rsidRPr="00120F6F">
              <w:rPr>
                <w:b/>
                <w:bCs/>
              </w:rPr>
              <w:t>T</w:t>
            </w:r>
            <w:r w:rsidRPr="00120F6F">
              <w:rPr>
                <w:rFonts w:ascii="Arial" w:hAnsi="Arial" w:cs="Arial"/>
                <w:b/>
                <w:bCs/>
              </w:rPr>
              <w:t>ổ</w:t>
            </w:r>
            <w:r w:rsidRPr="00120F6F">
              <w:rPr>
                <w:b/>
                <w:bCs/>
              </w:rPr>
              <w:t xml:space="preserve"> CĐ ĐI</w:t>
            </w:r>
            <w:r w:rsidRPr="00120F6F">
              <w:rPr>
                <w:rFonts w:ascii="Arial" w:hAnsi="Arial" w:cs="Arial"/>
                <w:b/>
                <w:bCs/>
              </w:rPr>
              <w:t>Ệ</w:t>
            </w:r>
            <w:r w:rsidRPr="00120F6F">
              <w:rPr>
                <w:b/>
                <w:bCs/>
              </w:rPr>
              <w:t>N – ĐI</w:t>
            </w:r>
            <w:r w:rsidRPr="00120F6F">
              <w:rPr>
                <w:rFonts w:ascii="Arial" w:hAnsi="Arial" w:cs="Arial"/>
                <w:b/>
                <w:bCs/>
              </w:rPr>
              <w:t>Ệ</w:t>
            </w:r>
            <w:r w:rsidRPr="00120F6F">
              <w:rPr>
                <w:b/>
                <w:bCs/>
              </w:rPr>
              <w:t>N T</w:t>
            </w:r>
            <w:r w:rsidRPr="00120F6F">
              <w:rPr>
                <w:rFonts w:ascii="Arial" w:hAnsi="Arial" w:cs="Arial"/>
                <w:b/>
                <w:bCs/>
              </w:rPr>
              <w:t>Ử</w:t>
            </w:r>
          </w:p>
        </w:tc>
        <w:tc>
          <w:tcPr>
            <w:tcW w:w="2410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2. </w:t>
            </w:r>
            <w:r w:rsidRPr="00120F6F">
              <w:rPr>
                <w:b/>
                <w:bCs/>
              </w:rPr>
              <w:t>T</w:t>
            </w:r>
            <w:r w:rsidRPr="00120F6F">
              <w:rPr>
                <w:rFonts w:ascii="Arial" w:hAnsi="Arial" w:cs="Arial"/>
                <w:b/>
                <w:bCs/>
              </w:rPr>
              <w:t>ổ</w:t>
            </w:r>
            <w:r w:rsidRPr="00120F6F">
              <w:rPr>
                <w:b/>
                <w:bCs/>
              </w:rPr>
              <w:t xml:space="preserve"> CĐ CHÍNH TR</w:t>
            </w:r>
            <w:r w:rsidRPr="00120F6F">
              <w:rPr>
                <w:rFonts w:ascii="Arial" w:hAnsi="Arial" w:cs="Arial"/>
                <w:b/>
                <w:bCs/>
              </w:rPr>
              <w:t>Ị</w:t>
            </w:r>
          </w:p>
        </w:tc>
      </w:tr>
      <w:tr w:rsidR="007E4A67" w:rsidRPr="00120F6F">
        <w:trPr>
          <w:trHeight w:val="435"/>
        </w:trPr>
        <w:tc>
          <w:tcPr>
            <w:tcW w:w="2394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3. </w:t>
            </w:r>
            <w:r w:rsidRPr="00120F6F">
              <w:rPr>
                <w:b/>
                <w:bCs/>
              </w:rPr>
              <w:t>T</w:t>
            </w:r>
            <w:r w:rsidRPr="00120F6F">
              <w:rPr>
                <w:rFonts w:ascii="Arial" w:hAnsi="Arial" w:cs="Arial"/>
                <w:b/>
                <w:bCs/>
              </w:rPr>
              <w:t>ổ</w:t>
            </w:r>
            <w:r w:rsidRPr="00120F6F">
              <w:rPr>
                <w:b/>
                <w:bCs/>
              </w:rPr>
              <w:t xml:space="preserve"> CĐ QTDV</w:t>
            </w:r>
          </w:p>
        </w:tc>
        <w:tc>
          <w:tcPr>
            <w:tcW w:w="2676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3. </w:t>
            </w:r>
            <w:r w:rsidRPr="00120F6F">
              <w:rPr>
                <w:b/>
                <w:bCs/>
              </w:rPr>
              <w:t>T</w:t>
            </w:r>
            <w:r w:rsidRPr="00120F6F">
              <w:rPr>
                <w:rFonts w:ascii="Arial" w:hAnsi="Arial" w:cs="Arial"/>
                <w:b/>
                <w:bCs/>
              </w:rPr>
              <w:t>ổ</w:t>
            </w:r>
            <w:r w:rsidRPr="00120F6F">
              <w:rPr>
                <w:b/>
                <w:bCs/>
              </w:rPr>
              <w:t xml:space="preserve"> CĐ ĐT-KTĐBCL</w:t>
            </w:r>
          </w:p>
        </w:tc>
        <w:tc>
          <w:tcPr>
            <w:tcW w:w="2551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3. </w:t>
            </w:r>
            <w:r w:rsidRPr="00120F6F">
              <w:rPr>
                <w:b/>
                <w:bCs/>
              </w:rPr>
              <w:t>T</w:t>
            </w:r>
            <w:r w:rsidRPr="00120F6F">
              <w:rPr>
                <w:rFonts w:ascii="Arial" w:hAnsi="Arial" w:cs="Arial"/>
                <w:b/>
                <w:bCs/>
              </w:rPr>
              <w:t>ổ</w:t>
            </w:r>
            <w:r w:rsidRPr="00120F6F">
              <w:rPr>
                <w:b/>
                <w:bCs/>
              </w:rPr>
              <w:t xml:space="preserve"> CĐ TC-HC-TH</w:t>
            </w:r>
          </w:p>
        </w:tc>
        <w:tc>
          <w:tcPr>
            <w:tcW w:w="2410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3. </w:t>
            </w:r>
            <w:r w:rsidRPr="00120F6F">
              <w:rPr>
                <w:b/>
                <w:bCs/>
              </w:rPr>
              <w:t>T</w:t>
            </w:r>
            <w:r w:rsidRPr="00120F6F">
              <w:rPr>
                <w:rFonts w:ascii="Arial" w:hAnsi="Arial" w:cs="Arial"/>
                <w:b/>
                <w:bCs/>
              </w:rPr>
              <w:t>ổ</w:t>
            </w:r>
            <w:r w:rsidRPr="00120F6F">
              <w:rPr>
                <w:b/>
                <w:bCs/>
              </w:rPr>
              <w:t xml:space="preserve"> CĐ </w:t>
            </w:r>
            <w:r w:rsidRPr="00120F6F">
              <w:rPr>
                <w:rFonts w:ascii="Calibri (Vietnamese)" w:hAnsi="Calibri (Vietnamese)" w:cs="Calibri (Vietnamese)"/>
                <w:b/>
                <w:bCs/>
              </w:rPr>
              <w:t>CƠ KHÍ</w:t>
            </w:r>
          </w:p>
        </w:tc>
      </w:tr>
      <w:tr w:rsidR="007E4A67" w:rsidRPr="00120F6F">
        <w:trPr>
          <w:trHeight w:val="435"/>
        </w:trPr>
        <w:tc>
          <w:tcPr>
            <w:tcW w:w="2394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4. LQ </w:t>
            </w:r>
            <w:r w:rsidRPr="00120F6F">
              <w:rPr>
                <w:b/>
                <w:bCs/>
              </w:rPr>
              <w:t>T</w:t>
            </w:r>
            <w:r w:rsidRPr="00120F6F">
              <w:rPr>
                <w:rFonts w:ascii="Arial" w:hAnsi="Arial" w:cs="Arial"/>
                <w:b/>
                <w:bCs/>
              </w:rPr>
              <w:t>ổ</w:t>
            </w:r>
            <w:r w:rsidRPr="00120F6F">
              <w:rPr>
                <w:b/>
                <w:bCs/>
              </w:rPr>
              <w:t xml:space="preserve"> CĐ KINH T</w:t>
            </w:r>
            <w:r w:rsidRPr="00120F6F">
              <w:rPr>
                <w:rFonts w:ascii="Arial" w:hAnsi="Arial" w:cs="Arial"/>
                <w:b/>
                <w:bCs/>
              </w:rPr>
              <w:t>Ế</w:t>
            </w:r>
            <w:r w:rsidRPr="00120F6F">
              <w:rPr>
                <w:b/>
                <w:bCs/>
              </w:rPr>
              <w:t xml:space="preserve"> …</w:t>
            </w:r>
          </w:p>
        </w:tc>
        <w:tc>
          <w:tcPr>
            <w:tcW w:w="2676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4. </w:t>
            </w:r>
            <w:r w:rsidRPr="00120F6F">
              <w:rPr>
                <w:b/>
                <w:bCs/>
              </w:rPr>
              <w:t>CĐBP THPT LTT</w:t>
            </w:r>
          </w:p>
        </w:tc>
        <w:tc>
          <w:tcPr>
            <w:tcW w:w="2551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</w:p>
        </w:tc>
        <w:tc>
          <w:tcPr>
            <w:tcW w:w="2410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</w:p>
        </w:tc>
      </w:tr>
    </w:tbl>
    <w:p w:rsidR="007E4A67" w:rsidRDefault="007E4A67" w:rsidP="00A32030">
      <w:pPr>
        <w:jc w:val="center"/>
        <w:rPr>
          <w:b/>
          <w:bCs/>
          <w:noProof/>
        </w:rPr>
      </w:pPr>
    </w:p>
    <w:p w:rsidR="007E4A67" w:rsidRPr="000014C6" w:rsidRDefault="007E4A67" w:rsidP="00A32030">
      <w:pPr>
        <w:jc w:val="center"/>
        <w:rPr>
          <w:b/>
          <w:bCs/>
          <w:noProof/>
          <w:sz w:val="30"/>
          <w:szCs w:val="30"/>
        </w:rPr>
      </w:pPr>
    </w:p>
    <w:p w:rsidR="007E4A67" w:rsidRPr="000014C6" w:rsidRDefault="007E4A67" w:rsidP="00153E08">
      <w:pPr>
        <w:spacing w:after="0" w:line="240" w:lineRule="auto"/>
        <w:jc w:val="center"/>
        <w:rPr>
          <w:b/>
          <w:bCs/>
          <w:noProof/>
          <w:sz w:val="30"/>
          <w:szCs w:val="30"/>
        </w:rPr>
      </w:pPr>
      <w:r>
        <w:rPr>
          <w:b/>
          <w:bCs/>
          <w:noProof/>
          <w:sz w:val="30"/>
          <w:szCs w:val="30"/>
        </w:rPr>
        <w:t>K</w:t>
      </w:r>
      <w:r>
        <w:rPr>
          <w:rFonts w:ascii="Arial" w:hAnsi="Arial" w:cs="Arial"/>
          <w:b/>
          <w:bCs/>
          <w:noProof/>
          <w:sz w:val="30"/>
          <w:szCs w:val="30"/>
        </w:rPr>
        <w:t>Ế</w:t>
      </w:r>
      <w:r>
        <w:rPr>
          <w:b/>
          <w:bCs/>
          <w:noProof/>
          <w:sz w:val="30"/>
          <w:szCs w:val="30"/>
        </w:rPr>
        <w:t>T QU</w:t>
      </w:r>
      <w:r>
        <w:rPr>
          <w:rFonts w:ascii="Arial" w:hAnsi="Arial" w:cs="Arial"/>
          <w:b/>
          <w:bCs/>
          <w:noProof/>
          <w:sz w:val="30"/>
          <w:szCs w:val="30"/>
        </w:rPr>
        <w:t>Ả</w:t>
      </w:r>
      <w:r>
        <w:rPr>
          <w:b/>
          <w:bCs/>
          <w:noProof/>
          <w:sz w:val="30"/>
          <w:szCs w:val="30"/>
        </w:rPr>
        <w:t xml:space="preserve"> B</w:t>
      </w:r>
      <w:r>
        <w:rPr>
          <w:rFonts w:ascii="Arial" w:hAnsi="Arial" w:cs="Arial"/>
          <w:b/>
          <w:bCs/>
          <w:noProof/>
          <w:sz w:val="30"/>
          <w:szCs w:val="30"/>
        </w:rPr>
        <w:t>Ố</w:t>
      </w:r>
      <w:r>
        <w:rPr>
          <w:b/>
          <w:bCs/>
          <w:noProof/>
          <w:sz w:val="30"/>
          <w:szCs w:val="30"/>
        </w:rPr>
        <w:t>C THĂM</w:t>
      </w:r>
      <w:r w:rsidRPr="000014C6">
        <w:rPr>
          <w:b/>
          <w:bCs/>
          <w:noProof/>
          <w:sz w:val="30"/>
          <w:szCs w:val="30"/>
        </w:rPr>
        <w:t xml:space="preserve"> MÔN NH</w:t>
      </w:r>
      <w:r w:rsidRPr="000014C6">
        <w:rPr>
          <w:rFonts w:ascii="Arial" w:hAnsi="Arial" w:cs="Arial"/>
          <w:b/>
          <w:bCs/>
          <w:noProof/>
          <w:sz w:val="30"/>
          <w:szCs w:val="30"/>
        </w:rPr>
        <w:t>Ả</w:t>
      </w:r>
      <w:r w:rsidRPr="000014C6">
        <w:rPr>
          <w:b/>
          <w:bCs/>
          <w:noProof/>
          <w:sz w:val="30"/>
          <w:szCs w:val="30"/>
        </w:rPr>
        <w:t>Y DÂY</w:t>
      </w:r>
    </w:p>
    <w:p w:rsidR="007E4A67" w:rsidRPr="00A32030" w:rsidRDefault="007E4A67" w:rsidP="00153E08">
      <w:pPr>
        <w:spacing w:after="120" w:line="240" w:lineRule="auto"/>
        <w:jc w:val="center"/>
        <w:rPr>
          <w:b/>
          <w:bCs/>
          <w:noProof/>
        </w:rPr>
      </w:pPr>
      <w:r>
        <w:rPr>
          <w:b/>
          <w:bCs/>
          <w:noProof/>
        </w:rPr>
        <w:t>(ngày thi đ</w:t>
      </w:r>
      <w:r>
        <w:rPr>
          <w:rFonts w:ascii="Arial" w:hAnsi="Arial" w:cs="Arial"/>
          <w:b/>
          <w:bCs/>
          <w:noProof/>
        </w:rPr>
        <w:t>ấ</w:t>
      </w:r>
      <w:r>
        <w:rPr>
          <w:b/>
          <w:bCs/>
          <w:noProof/>
        </w:rPr>
        <w:t>u 29/5/2016)</w:t>
      </w:r>
    </w:p>
    <w:tbl>
      <w:tblPr>
        <w:tblW w:w="1003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60"/>
        <w:gridCol w:w="2128"/>
        <w:gridCol w:w="2550"/>
        <w:gridCol w:w="2693"/>
      </w:tblGrid>
      <w:tr w:rsidR="007E4A67" w:rsidRPr="00120F6F">
        <w:trPr>
          <w:trHeight w:val="515"/>
        </w:trPr>
        <w:tc>
          <w:tcPr>
            <w:tcW w:w="2660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1. </w:t>
            </w:r>
            <w:r w:rsidRPr="00120F6F">
              <w:rPr>
                <w:b/>
                <w:bCs/>
              </w:rPr>
              <w:t>T</w:t>
            </w:r>
            <w:r w:rsidRPr="00120F6F">
              <w:rPr>
                <w:rFonts w:ascii="Arial" w:hAnsi="Arial" w:cs="Arial"/>
                <w:b/>
                <w:bCs/>
              </w:rPr>
              <w:t>ổ</w:t>
            </w:r>
            <w:r w:rsidRPr="00120F6F">
              <w:rPr>
                <w:b/>
                <w:bCs/>
              </w:rPr>
              <w:t xml:space="preserve"> CĐ </w:t>
            </w:r>
            <w:r w:rsidRPr="00120F6F">
              <w:rPr>
                <w:rFonts w:ascii="Calibri (Vietnamese)" w:hAnsi="Calibri (Vietnamese)" w:cs="Calibri (Vietnamese)"/>
                <w:b/>
                <w:bCs/>
              </w:rPr>
              <w:t>CƠ KHÍ</w:t>
            </w:r>
          </w:p>
        </w:tc>
        <w:tc>
          <w:tcPr>
            <w:tcW w:w="2128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5. </w:t>
            </w:r>
            <w:r w:rsidRPr="00120F6F">
              <w:rPr>
                <w:b/>
                <w:bCs/>
              </w:rPr>
              <w:t>T</w:t>
            </w:r>
            <w:r w:rsidRPr="00120F6F">
              <w:rPr>
                <w:rFonts w:ascii="Arial" w:hAnsi="Arial" w:cs="Arial"/>
                <w:b/>
                <w:bCs/>
              </w:rPr>
              <w:t>ổ</w:t>
            </w:r>
            <w:r w:rsidRPr="00120F6F">
              <w:rPr>
                <w:b/>
                <w:bCs/>
              </w:rPr>
              <w:t xml:space="preserve"> CĐ CNTT</w:t>
            </w:r>
          </w:p>
        </w:tc>
        <w:tc>
          <w:tcPr>
            <w:tcW w:w="2550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9. </w:t>
            </w:r>
            <w:r w:rsidRPr="00120F6F">
              <w:rPr>
                <w:b/>
                <w:bCs/>
              </w:rPr>
              <w:t>T</w:t>
            </w:r>
            <w:r w:rsidRPr="00120F6F">
              <w:rPr>
                <w:rFonts w:ascii="Arial" w:hAnsi="Arial" w:cs="Arial"/>
                <w:b/>
                <w:bCs/>
              </w:rPr>
              <w:t>ổ</w:t>
            </w:r>
            <w:r w:rsidRPr="00120F6F">
              <w:rPr>
                <w:b/>
                <w:bCs/>
              </w:rPr>
              <w:t xml:space="preserve"> CĐ ĐT-KTĐBCL</w:t>
            </w:r>
          </w:p>
        </w:tc>
        <w:tc>
          <w:tcPr>
            <w:tcW w:w="2693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13. </w:t>
            </w:r>
            <w:r w:rsidRPr="00120F6F">
              <w:rPr>
                <w:b/>
                <w:bCs/>
              </w:rPr>
              <w:t>T</w:t>
            </w:r>
            <w:r w:rsidRPr="00120F6F">
              <w:rPr>
                <w:rFonts w:ascii="Arial" w:hAnsi="Arial" w:cs="Arial"/>
                <w:b/>
                <w:bCs/>
              </w:rPr>
              <w:t>ổ</w:t>
            </w:r>
            <w:r w:rsidRPr="00120F6F">
              <w:rPr>
                <w:b/>
                <w:bCs/>
              </w:rPr>
              <w:t xml:space="preserve"> CĐ ĐI</w:t>
            </w:r>
            <w:r w:rsidRPr="00120F6F">
              <w:rPr>
                <w:rFonts w:ascii="Arial" w:hAnsi="Arial" w:cs="Arial"/>
                <w:b/>
                <w:bCs/>
              </w:rPr>
              <w:t>Ệ</w:t>
            </w:r>
            <w:r w:rsidRPr="00120F6F">
              <w:rPr>
                <w:b/>
                <w:bCs/>
              </w:rPr>
              <w:t>N – ĐI</w:t>
            </w:r>
            <w:r w:rsidRPr="00120F6F">
              <w:rPr>
                <w:rFonts w:ascii="Arial" w:hAnsi="Arial" w:cs="Arial"/>
                <w:b/>
                <w:bCs/>
              </w:rPr>
              <w:t>Ệ</w:t>
            </w:r>
            <w:r w:rsidRPr="00120F6F">
              <w:rPr>
                <w:b/>
                <w:bCs/>
              </w:rPr>
              <w:t>N T</w:t>
            </w:r>
            <w:r w:rsidRPr="00120F6F">
              <w:rPr>
                <w:rFonts w:ascii="Arial" w:hAnsi="Arial" w:cs="Arial"/>
                <w:b/>
                <w:bCs/>
              </w:rPr>
              <w:t>Ử</w:t>
            </w:r>
          </w:p>
        </w:tc>
      </w:tr>
      <w:tr w:rsidR="007E4A67" w:rsidRPr="00120F6F">
        <w:trPr>
          <w:trHeight w:val="515"/>
        </w:trPr>
        <w:tc>
          <w:tcPr>
            <w:tcW w:w="2660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2. </w:t>
            </w:r>
            <w:r w:rsidRPr="00120F6F">
              <w:rPr>
                <w:b/>
                <w:bCs/>
              </w:rPr>
              <w:t>T</w:t>
            </w:r>
            <w:r w:rsidRPr="00120F6F">
              <w:rPr>
                <w:rFonts w:ascii="Arial" w:hAnsi="Arial" w:cs="Arial"/>
                <w:b/>
                <w:bCs/>
              </w:rPr>
              <w:t>ổ</w:t>
            </w:r>
            <w:r w:rsidRPr="00120F6F">
              <w:rPr>
                <w:b/>
                <w:bCs/>
              </w:rPr>
              <w:t xml:space="preserve"> CĐ CÁC TRUNG TÂM</w:t>
            </w:r>
          </w:p>
        </w:tc>
        <w:tc>
          <w:tcPr>
            <w:tcW w:w="2128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6. </w:t>
            </w:r>
            <w:r w:rsidRPr="00120F6F">
              <w:rPr>
                <w:b/>
                <w:bCs/>
              </w:rPr>
              <w:t>CĐBP KHCB</w:t>
            </w:r>
          </w:p>
        </w:tc>
        <w:tc>
          <w:tcPr>
            <w:tcW w:w="2550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10. </w:t>
            </w:r>
            <w:r w:rsidRPr="00120F6F">
              <w:rPr>
                <w:b/>
                <w:bCs/>
              </w:rPr>
              <w:t>T</w:t>
            </w:r>
            <w:r w:rsidRPr="00120F6F">
              <w:rPr>
                <w:rFonts w:ascii="Arial" w:hAnsi="Arial" w:cs="Arial"/>
                <w:b/>
                <w:bCs/>
              </w:rPr>
              <w:t>ổ</w:t>
            </w:r>
            <w:r w:rsidRPr="00120F6F">
              <w:rPr>
                <w:b/>
                <w:bCs/>
              </w:rPr>
              <w:t xml:space="preserve"> CĐ NHI</w:t>
            </w:r>
            <w:r w:rsidRPr="00120F6F">
              <w:rPr>
                <w:rFonts w:ascii="Arial" w:hAnsi="Arial" w:cs="Arial"/>
                <w:b/>
                <w:bCs/>
              </w:rPr>
              <w:t>Ệ</w:t>
            </w:r>
            <w:r w:rsidRPr="00120F6F">
              <w:rPr>
                <w:b/>
                <w:bCs/>
              </w:rPr>
              <w:t>T L</w:t>
            </w:r>
            <w:r w:rsidRPr="00120F6F">
              <w:rPr>
                <w:rFonts w:ascii="Arial" w:hAnsi="Arial" w:cs="Arial"/>
                <w:b/>
                <w:bCs/>
              </w:rPr>
              <w:t>Ạ</w:t>
            </w:r>
            <w:r w:rsidRPr="00120F6F">
              <w:rPr>
                <w:b/>
                <w:bCs/>
              </w:rPr>
              <w:t>NH</w:t>
            </w:r>
          </w:p>
        </w:tc>
        <w:tc>
          <w:tcPr>
            <w:tcW w:w="2693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14. LQ </w:t>
            </w:r>
            <w:r w:rsidRPr="00120F6F">
              <w:rPr>
                <w:b/>
                <w:bCs/>
              </w:rPr>
              <w:t>T</w:t>
            </w:r>
            <w:r w:rsidRPr="00120F6F">
              <w:rPr>
                <w:rFonts w:ascii="Arial" w:hAnsi="Arial" w:cs="Arial"/>
                <w:b/>
                <w:bCs/>
              </w:rPr>
              <w:t>ổ</w:t>
            </w:r>
            <w:r w:rsidRPr="00120F6F">
              <w:rPr>
                <w:b/>
                <w:bCs/>
              </w:rPr>
              <w:t xml:space="preserve"> CĐ MAY TT …</w:t>
            </w:r>
          </w:p>
        </w:tc>
      </w:tr>
      <w:tr w:rsidR="007E4A67" w:rsidRPr="00120F6F">
        <w:trPr>
          <w:trHeight w:val="515"/>
        </w:trPr>
        <w:tc>
          <w:tcPr>
            <w:tcW w:w="2660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3. </w:t>
            </w:r>
            <w:r w:rsidRPr="00120F6F">
              <w:rPr>
                <w:b/>
                <w:bCs/>
              </w:rPr>
              <w:t>T</w:t>
            </w:r>
            <w:r w:rsidRPr="00120F6F">
              <w:rPr>
                <w:rFonts w:ascii="Arial" w:hAnsi="Arial" w:cs="Arial"/>
                <w:b/>
                <w:bCs/>
              </w:rPr>
              <w:t>ổ</w:t>
            </w:r>
            <w:r w:rsidRPr="00120F6F">
              <w:rPr>
                <w:b/>
                <w:bCs/>
              </w:rPr>
              <w:t xml:space="preserve"> CĐ QTDV</w:t>
            </w:r>
          </w:p>
        </w:tc>
        <w:tc>
          <w:tcPr>
            <w:tcW w:w="2128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7. </w:t>
            </w:r>
            <w:r w:rsidRPr="00120F6F">
              <w:rPr>
                <w:b/>
                <w:bCs/>
              </w:rPr>
              <w:t>T</w:t>
            </w:r>
            <w:r w:rsidRPr="00120F6F">
              <w:rPr>
                <w:rFonts w:ascii="Arial" w:hAnsi="Arial" w:cs="Arial"/>
                <w:b/>
                <w:bCs/>
              </w:rPr>
              <w:t>ổ</w:t>
            </w:r>
            <w:r w:rsidRPr="00120F6F">
              <w:rPr>
                <w:b/>
                <w:bCs/>
              </w:rPr>
              <w:t xml:space="preserve"> CĐ TTGD-CTSV</w:t>
            </w:r>
          </w:p>
        </w:tc>
        <w:tc>
          <w:tcPr>
            <w:tcW w:w="2550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11. </w:t>
            </w:r>
            <w:r w:rsidRPr="00120F6F">
              <w:rPr>
                <w:b/>
                <w:bCs/>
              </w:rPr>
              <w:t>T</w:t>
            </w:r>
            <w:r w:rsidRPr="00120F6F">
              <w:rPr>
                <w:rFonts w:ascii="Arial" w:hAnsi="Arial" w:cs="Arial"/>
                <w:b/>
                <w:bCs/>
              </w:rPr>
              <w:t>ổ</w:t>
            </w:r>
            <w:r w:rsidRPr="00120F6F">
              <w:rPr>
                <w:b/>
                <w:bCs/>
              </w:rPr>
              <w:t xml:space="preserve"> CĐ CHÍNH TR</w:t>
            </w:r>
            <w:r w:rsidRPr="00120F6F">
              <w:rPr>
                <w:rFonts w:ascii="Arial" w:hAnsi="Arial" w:cs="Arial"/>
                <w:b/>
                <w:bCs/>
              </w:rPr>
              <w:t>Ị</w:t>
            </w:r>
          </w:p>
        </w:tc>
        <w:tc>
          <w:tcPr>
            <w:tcW w:w="2693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15. </w:t>
            </w:r>
            <w:r w:rsidRPr="00120F6F">
              <w:rPr>
                <w:b/>
                <w:bCs/>
              </w:rPr>
              <w:t>CĐBP THPT LTT</w:t>
            </w:r>
          </w:p>
        </w:tc>
      </w:tr>
      <w:tr w:rsidR="007E4A67" w:rsidRPr="00120F6F">
        <w:trPr>
          <w:trHeight w:val="515"/>
        </w:trPr>
        <w:tc>
          <w:tcPr>
            <w:tcW w:w="2660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4. </w:t>
            </w:r>
            <w:r w:rsidRPr="00120F6F">
              <w:rPr>
                <w:b/>
                <w:bCs/>
              </w:rPr>
              <w:t>T</w:t>
            </w:r>
            <w:r w:rsidRPr="00120F6F">
              <w:rPr>
                <w:rFonts w:ascii="Arial" w:hAnsi="Arial" w:cs="Arial"/>
                <w:b/>
                <w:bCs/>
              </w:rPr>
              <w:t>ổ</w:t>
            </w:r>
            <w:r w:rsidRPr="00120F6F">
              <w:rPr>
                <w:b/>
                <w:bCs/>
              </w:rPr>
              <w:t xml:space="preserve"> CĐ TC-HC-TH</w:t>
            </w:r>
          </w:p>
        </w:tc>
        <w:tc>
          <w:tcPr>
            <w:tcW w:w="2128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>8.</w:t>
            </w:r>
            <w:r w:rsidRPr="00120F6F">
              <w:rPr>
                <w:b/>
                <w:bCs/>
              </w:rPr>
              <w:t xml:space="preserve"> LQ T</w:t>
            </w:r>
            <w:r w:rsidRPr="00120F6F">
              <w:rPr>
                <w:rFonts w:ascii="Arial" w:hAnsi="Arial" w:cs="Arial"/>
                <w:b/>
                <w:bCs/>
              </w:rPr>
              <w:t>ổ</w:t>
            </w:r>
            <w:r w:rsidRPr="00120F6F">
              <w:rPr>
                <w:b/>
                <w:bCs/>
              </w:rPr>
              <w:t xml:space="preserve"> CĐ TBVT…</w:t>
            </w:r>
          </w:p>
        </w:tc>
        <w:tc>
          <w:tcPr>
            <w:tcW w:w="2550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  <w:r w:rsidRPr="00120F6F">
              <w:t xml:space="preserve">12. </w:t>
            </w:r>
            <w:r w:rsidRPr="00120F6F">
              <w:rPr>
                <w:b/>
                <w:bCs/>
              </w:rPr>
              <w:t>T</w:t>
            </w:r>
            <w:r w:rsidRPr="00120F6F">
              <w:rPr>
                <w:rFonts w:ascii="Arial" w:hAnsi="Arial" w:cs="Arial"/>
                <w:b/>
                <w:bCs/>
              </w:rPr>
              <w:t>ổ</w:t>
            </w:r>
            <w:r w:rsidRPr="00120F6F">
              <w:rPr>
                <w:b/>
                <w:bCs/>
              </w:rPr>
              <w:t xml:space="preserve"> CĐ KINH T</w:t>
            </w:r>
            <w:r w:rsidRPr="00120F6F">
              <w:rPr>
                <w:rFonts w:ascii="Arial" w:hAnsi="Arial" w:cs="Arial"/>
                <w:b/>
                <w:bCs/>
              </w:rPr>
              <w:t>Ế</w:t>
            </w:r>
          </w:p>
        </w:tc>
        <w:tc>
          <w:tcPr>
            <w:tcW w:w="2693" w:type="dxa"/>
            <w:vAlign w:val="center"/>
          </w:tcPr>
          <w:p w:rsidR="007E4A67" w:rsidRPr="00120F6F" w:rsidRDefault="007E4A67" w:rsidP="00120F6F">
            <w:pPr>
              <w:spacing w:after="0" w:line="240" w:lineRule="auto"/>
            </w:pPr>
          </w:p>
        </w:tc>
      </w:tr>
    </w:tbl>
    <w:p w:rsidR="007E4A67" w:rsidRDefault="007E4A67" w:rsidP="00A32030">
      <w:pPr>
        <w:rPr>
          <w:b/>
          <w:bCs/>
          <w:noProof/>
        </w:rPr>
      </w:pPr>
    </w:p>
    <w:p w:rsidR="007E4A67" w:rsidRDefault="007E4A67" w:rsidP="00A32030">
      <w:pPr>
        <w:rPr>
          <w:b/>
          <w:bCs/>
          <w:noProof/>
        </w:rPr>
      </w:pPr>
    </w:p>
    <w:p w:rsidR="007E4A67" w:rsidRPr="006A6AD6" w:rsidRDefault="007E4A67">
      <w:pPr>
        <w:rPr>
          <w:sz w:val="24"/>
          <w:szCs w:val="24"/>
        </w:rPr>
      </w:pPr>
      <w:r w:rsidRPr="006A6AD6">
        <w:rPr>
          <w:sz w:val="24"/>
          <w:szCs w:val="24"/>
        </w:rPr>
        <w:br w:type="page"/>
      </w:r>
    </w:p>
    <w:p w:rsidR="007E4A67" w:rsidRPr="00883CBE" w:rsidRDefault="007E4A67" w:rsidP="00852574">
      <w:pPr>
        <w:spacing w:after="0" w:line="240" w:lineRule="auto"/>
        <w:jc w:val="center"/>
        <w:rPr>
          <w:b/>
          <w:bCs/>
          <w:sz w:val="30"/>
          <w:szCs w:val="30"/>
        </w:rPr>
      </w:pPr>
      <w:r>
        <w:rPr>
          <w:b/>
          <w:bCs/>
          <w:noProof/>
          <w:sz w:val="30"/>
          <w:szCs w:val="30"/>
        </w:rPr>
        <w:t>K</w:t>
      </w:r>
      <w:r>
        <w:rPr>
          <w:rFonts w:ascii="Arial" w:hAnsi="Arial" w:cs="Arial"/>
          <w:b/>
          <w:bCs/>
          <w:noProof/>
          <w:sz w:val="30"/>
          <w:szCs w:val="30"/>
        </w:rPr>
        <w:t>Ế</w:t>
      </w:r>
      <w:r>
        <w:rPr>
          <w:b/>
          <w:bCs/>
          <w:noProof/>
          <w:sz w:val="30"/>
          <w:szCs w:val="30"/>
        </w:rPr>
        <w:t>T QU</w:t>
      </w:r>
      <w:r>
        <w:rPr>
          <w:rFonts w:ascii="Arial" w:hAnsi="Arial" w:cs="Arial"/>
          <w:b/>
          <w:bCs/>
          <w:noProof/>
          <w:sz w:val="30"/>
          <w:szCs w:val="30"/>
        </w:rPr>
        <w:t>Ả</w:t>
      </w:r>
      <w:r>
        <w:rPr>
          <w:b/>
          <w:bCs/>
          <w:noProof/>
          <w:sz w:val="30"/>
          <w:szCs w:val="30"/>
        </w:rPr>
        <w:t xml:space="preserve"> B</w:t>
      </w:r>
      <w:r>
        <w:rPr>
          <w:rFonts w:ascii="Arial" w:hAnsi="Arial" w:cs="Arial"/>
          <w:b/>
          <w:bCs/>
          <w:noProof/>
          <w:sz w:val="30"/>
          <w:szCs w:val="30"/>
        </w:rPr>
        <w:t>Ố</w:t>
      </w:r>
      <w:r>
        <w:rPr>
          <w:b/>
          <w:bCs/>
          <w:noProof/>
          <w:sz w:val="30"/>
          <w:szCs w:val="30"/>
        </w:rPr>
        <w:t>C THĂM</w:t>
      </w:r>
      <w:r w:rsidRPr="00883CBE">
        <w:rPr>
          <w:b/>
          <w:bCs/>
          <w:sz w:val="30"/>
          <w:szCs w:val="30"/>
        </w:rPr>
        <w:t xml:space="preserve"> MÔN BÓNG CHUY</w:t>
      </w:r>
      <w:r w:rsidRPr="00883CBE">
        <w:rPr>
          <w:rFonts w:ascii="Arial" w:hAnsi="Arial" w:cs="Arial"/>
          <w:b/>
          <w:bCs/>
          <w:sz w:val="30"/>
          <w:szCs w:val="30"/>
        </w:rPr>
        <w:t>Ề</w:t>
      </w:r>
      <w:r w:rsidRPr="00883CBE">
        <w:rPr>
          <w:b/>
          <w:bCs/>
          <w:sz w:val="30"/>
          <w:szCs w:val="30"/>
        </w:rPr>
        <w:t>N</w:t>
      </w:r>
    </w:p>
    <w:p w:rsidR="007E4A67" w:rsidRPr="00675690" w:rsidRDefault="007E4A67" w:rsidP="00852574">
      <w:pPr>
        <w:spacing w:after="0" w:line="240" w:lineRule="auto"/>
        <w:jc w:val="center"/>
        <w:rPr>
          <w:b/>
          <w:bCs/>
        </w:rPr>
      </w:pPr>
      <w:r w:rsidRPr="00675690">
        <w:rPr>
          <w:b/>
          <w:bCs/>
        </w:rPr>
        <w:t>(</w:t>
      </w:r>
      <w:r>
        <w:rPr>
          <w:rFonts w:ascii="Calibri (Vietnamese)" w:hAnsi="Calibri (Vietnamese)" w:cs="Calibri (Vietnamese)"/>
          <w:b/>
          <w:bCs/>
        </w:rPr>
        <w:t>ngày thi đ</w:t>
      </w:r>
      <w:r>
        <w:rPr>
          <w:rFonts w:ascii="Arial" w:hAnsi="Arial" w:cs="Arial"/>
          <w:b/>
          <w:bCs/>
        </w:rPr>
        <w:t>ấ</w:t>
      </w:r>
      <w:r>
        <w:rPr>
          <w:b/>
          <w:bCs/>
        </w:rPr>
        <w:t>u 15</w:t>
      </w:r>
      <w:r w:rsidRPr="00675690">
        <w:rPr>
          <w:b/>
          <w:bCs/>
        </w:rPr>
        <w:t>/5/2016</w:t>
      </w:r>
      <w:r>
        <w:rPr>
          <w:b/>
          <w:bCs/>
        </w:rPr>
        <w:t>, 7h30</w:t>
      </w:r>
      <w:r w:rsidRPr="00675690">
        <w:rPr>
          <w:b/>
          <w:bCs/>
        </w:rPr>
        <w:t>)</w:t>
      </w:r>
    </w:p>
    <w:p w:rsidR="007E4A67" w:rsidRPr="00675690" w:rsidRDefault="007E4A67" w:rsidP="00852574">
      <w:pPr>
        <w:spacing w:after="0" w:line="240" w:lineRule="auto"/>
        <w:jc w:val="center"/>
        <w:rPr>
          <w:b/>
          <w:bCs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20" o:spid="_x0000_s1026" type="#_x0000_t202" style="position:absolute;left:0;text-align:left;margin-left:8.45pt;margin-top:627.15pt;width:162.4pt;height:26.05pt;z-index:251676672;visibility:visible" filled="f" stroked="f" strokeweight=".5pt">
            <v:textbox>
              <w:txbxContent>
                <w:p w:rsidR="007E4A67" w:rsidRPr="00DC19D1" w:rsidRDefault="007E4A67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  <w:lang w:val="vi-VN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8. LQ T</w:t>
                  </w:r>
                  <w: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Ổ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t xml:space="preserve"> CĐ CNTT+ĐL</w:t>
                  </w:r>
                  <w:r>
                    <w:rPr>
                      <w:rFonts w:ascii="Arial" w:hAnsi="Arial" w:cs="Arial"/>
                      <w:b/>
                      <w:bCs/>
                      <w:sz w:val="24"/>
                      <w:szCs w:val="24"/>
                      <w:lang w:val="vi-VN"/>
                    </w:rPr>
                    <w:t>ỰC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119" o:spid="_x0000_s1027" type="#_x0000_t202" style="position:absolute;left:0;text-align:left;margin-left:8.4pt;margin-top:535.95pt;width:151.3pt;height:26.05pt;z-index:251675648;visibility:visible" filled="f" stroked="f" strokeweight=".5pt">
            <v:textbox>
              <w:txbxContent>
                <w:p w:rsidR="007E4A67" w:rsidRPr="00E3649D" w:rsidRDefault="007E4A67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7. LQ  KHCB+LLCT KHCB….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118" o:spid="_x0000_s1028" type="#_x0000_t202" style="position:absolute;left:0;text-align:left;margin-left:7.65pt;margin-top:464.75pt;width:151.3pt;height:26.05pt;z-index:251674624;visibility:visible" filled="f" stroked="f" strokeweight=".5pt">
            <v:textbox>
              <w:txbxContent>
                <w:p w:rsidR="007E4A67" w:rsidRPr="00E3649D" w:rsidRDefault="007E4A67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6. T</w:t>
                  </w:r>
                  <w: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Ổ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t xml:space="preserve"> CĐ ĐI</w:t>
                  </w:r>
                  <w: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Ệ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t>N – ĐI</w:t>
                  </w:r>
                  <w: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Ệ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t>N T</w:t>
                  </w:r>
                  <w: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Ử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117" o:spid="_x0000_s1029" type="#_x0000_t202" style="position:absolute;left:0;text-align:left;margin-left:8.45pt;margin-top:372.05pt;width:168.5pt;height:26.05pt;z-index:251673600;visibility:visible" filled="f" stroked="f" strokeweight=".5pt">
            <v:textbox>
              <w:txbxContent>
                <w:p w:rsidR="007E4A67" w:rsidRPr="00E3649D" w:rsidRDefault="007E4A67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5. LIÊN QUÂN T</w:t>
                  </w:r>
                  <w: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Ổ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t xml:space="preserve"> CĐ TCHCTH…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116" o:spid="_x0000_s1030" type="#_x0000_t202" style="position:absolute;left:0;text-align:left;margin-left:8.65pt;margin-top:303pt;width:150.55pt;height:24.5pt;z-index:251672576;visibility:visible" filled="f" stroked="f" strokeweight=".5pt">
            <v:textbox>
              <w:txbxContent>
                <w:p w:rsidR="007E4A67" w:rsidRPr="00E3649D" w:rsidRDefault="007E4A67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4. T</w:t>
                  </w:r>
                  <w: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Ổ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t xml:space="preserve"> CĐ</w:t>
                  </w:r>
                  <w:r w:rsidRPr="00E3649D">
                    <w:rPr>
                      <w:b/>
                      <w:bCs/>
                      <w:sz w:val="24"/>
                      <w:szCs w:val="24"/>
                    </w:rPr>
                    <w:t xml:space="preserve"> 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t>QT-DV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114" o:spid="_x0000_s1031" type="#_x0000_t202" style="position:absolute;left:0;text-align:left;margin-left:7.85pt;margin-top:137.05pt;width:150.5pt;height:24.5pt;z-index:251670528;visibility:visible" filled="f" stroked="f" strokeweight=".5pt">
            <v:textbox>
              <w:txbxContent>
                <w:p w:rsidR="007E4A67" w:rsidRPr="00E3649D" w:rsidRDefault="007E4A67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2. T</w:t>
                  </w:r>
                  <w: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Ổ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t xml:space="preserve"> CĐ</w:t>
                  </w:r>
                  <w:r w:rsidRPr="00E3649D">
                    <w:rPr>
                      <w:b/>
                      <w:bCs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Calibri (Vietnamese)" w:hAnsi="Calibri (Vietnamese)" w:cs="Calibri (Vietnamese)"/>
                      <w:b/>
                      <w:bCs/>
                      <w:sz w:val="24"/>
                      <w:szCs w:val="24"/>
                    </w:rPr>
                    <w:t>KHOA CƠ KHÍ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115" o:spid="_x0000_s1032" type="#_x0000_t202" style="position:absolute;left:0;text-align:left;margin-left:7.85pt;margin-top:208.8pt;width:150.55pt;height:24.5pt;z-index:251671552;visibility:visible" filled="f" stroked="f" strokeweight=".5pt">
            <v:textbox>
              <w:txbxContent>
                <w:p w:rsidR="007E4A67" w:rsidRPr="00E3649D" w:rsidRDefault="007E4A67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3. T</w:t>
                  </w:r>
                  <w: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Ổ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t xml:space="preserve"> CĐ</w:t>
                  </w:r>
                  <w:r w:rsidRPr="00E3649D">
                    <w:rPr>
                      <w:b/>
                      <w:bCs/>
                      <w:sz w:val="24"/>
                      <w:szCs w:val="24"/>
                    </w:rPr>
                    <w:t xml:space="preserve"> 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t>TTGD-CTSV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113" o:spid="_x0000_s1033" type="#_x0000_t202" style="position:absolute;left:0;text-align:left;margin-left:8.4pt;margin-top:42.5pt;width:150.55pt;height:24.5pt;z-index:251669504;visibility:visible" filled="f" stroked="f" strokeweight=".5pt">
            <v:textbox>
              <w:txbxContent>
                <w:p w:rsidR="007E4A67" w:rsidRPr="00E3649D" w:rsidRDefault="007E4A67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 xml:space="preserve">1. </w:t>
                  </w:r>
                  <w:r w:rsidRPr="00E3649D">
                    <w:rPr>
                      <w:b/>
                      <w:bCs/>
                      <w:sz w:val="24"/>
                      <w:szCs w:val="24"/>
                    </w:rPr>
                    <w:t>CĐBP THPT LÝ T</w:t>
                  </w:r>
                  <w:r w:rsidRPr="00E3649D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Ự</w:t>
                  </w:r>
                  <w:r w:rsidRPr="00E3649D">
                    <w:rPr>
                      <w:b/>
                      <w:bCs/>
                      <w:sz w:val="24"/>
                      <w:szCs w:val="24"/>
                    </w:rPr>
                    <w:t xml:space="preserve"> TR</w:t>
                  </w:r>
                  <w:r w:rsidRPr="00E3649D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Ọ</w:t>
                  </w:r>
                  <w:r w:rsidRPr="00E3649D">
                    <w:rPr>
                      <w:b/>
                      <w:bCs/>
                      <w:sz w:val="24"/>
                      <w:szCs w:val="24"/>
                    </w:rPr>
                    <w:t>NG</w:t>
                  </w:r>
                </w:p>
              </w:txbxContent>
            </v:textbox>
          </v:shape>
        </w:pict>
      </w:r>
      <w:r>
        <w:rPr>
          <w:noProof/>
        </w:rPr>
        <w:pict>
          <v:group id="Group 112" o:spid="_x0000_s1034" style="position:absolute;left:0;text-align:left;margin-left:8.4pt;margin-top:63.1pt;width:414.85pt;height:583.1pt;z-index:251668480" coordsize="52688,74052">
            <v:group id="Group 89" o:spid="_x0000_s1035" style="position:absolute;width:19119;height:11720" coordsize="19119,11720">
              <v:line id="Straight Connector 86" o:spid="_x0000_s1036" style="position:absolute;visibility:visible" from="0,0" to="19113,0" o:connectortype="straight" strokecolor="#4579b8"/>
              <v:line id="Straight Connector 87" o:spid="_x0000_s1037" style="position:absolute;visibility:visible" from="19119,0" to="19119,11720" o:connectortype="straight" strokecolor="#4579b8"/>
              <v:line id="Straight Connector 88" o:spid="_x0000_s1038" style="position:absolute;visibility:visible" from="0,11720" to="19113,11720" o:connectortype="straight" strokecolor="#4579b8"/>
            </v:group>
            <v:group id="Group 90" o:spid="_x0000_s1039" style="position:absolute;top:21031;width:19119;height:11721" coordsize="19119,11720">
              <v:line id="Straight Connector 91" o:spid="_x0000_s1040" style="position:absolute;visibility:visible" from="0,0" to="19113,0" o:connectortype="straight" strokecolor="#4579b8"/>
              <v:line id="Straight Connector 92" o:spid="_x0000_s1041" style="position:absolute;visibility:visible" from="19119,0" to="19119,11720" o:connectortype="straight" strokecolor="#4579b8"/>
              <v:line id="Straight Connector 93" o:spid="_x0000_s1042" style="position:absolute;visibility:visible" from="0,11720" to="19113,11720" o:connectortype="straight" strokecolor="#4579b8"/>
            </v:group>
            <v:group id="Group 94" o:spid="_x0000_s1043" style="position:absolute;top:41605;width:19119;height:11721" coordsize="19119,11720">
              <v:line id="Straight Connector 95" o:spid="_x0000_s1044" style="position:absolute;visibility:visible" from="0,0" to="19113,0" o:connectortype="straight" strokecolor="#4579b8"/>
              <v:line id="Straight Connector 96" o:spid="_x0000_s1045" style="position:absolute;visibility:visible" from="19119,0" to="19119,11720" o:connectortype="straight" strokecolor="#4579b8"/>
              <v:line id="Straight Connector 97" o:spid="_x0000_s1046" style="position:absolute;visibility:visible" from="0,11720" to="19113,11720" o:connectortype="straight" strokecolor="#4579b8"/>
            </v:group>
            <v:group id="Group 98" o:spid="_x0000_s1047" style="position:absolute;top:62331;width:19119;height:11721" coordsize="19119,11720">
              <v:line id="Straight Connector 99" o:spid="_x0000_s1048" style="position:absolute;visibility:visible" from="0,0" to="19113,0" o:connectortype="straight" strokecolor="#4579b8"/>
              <v:line id="Straight Connector 100" o:spid="_x0000_s1049" style="position:absolute;visibility:visible" from="19119,0" to="19119,11720" o:connectortype="straight" strokecolor="#4579b8"/>
              <v:line id="Straight Connector 101" o:spid="_x0000_s1050" style="position:absolute;visibility:visible" from="0,11720" to="19113,11720" o:connectortype="straight" strokecolor="#4579b8"/>
            </v:group>
            <v:line id="Straight Connector 102" o:spid="_x0000_s1051" style="position:absolute;visibility:visible" from="19050,5943" to="31275,5943" o:connectortype="straight" strokecolor="#4579b8"/>
            <v:line id="Straight Connector 103" o:spid="_x0000_s1052" style="position:absolute;visibility:visible" from="19050,27127" to="31275,27127" o:connectortype="straight" strokecolor="#4579b8"/>
            <v:line id="Straight Connector 104" o:spid="_x0000_s1053" style="position:absolute;visibility:visible" from="19050,48006" to="31275,48006" o:connectortype="straight" strokecolor="#4579b8"/>
            <v:line id="Straight Connector 105" o:spid="_x0000_s1054" style="position:absolute;visibility:visible" from="19050,69189" to="31275,69189" o:connectortype="straight" strokecolor="#4579b8"/>
            <v:line id="Straight Connector 106" o:spid="_x0000_s1055" style="position:absolute;visibility:visible" from="31242,5943" to="31242,27141" o:connectortype="straight" strokecolor="#4579b8"/>
            <v:line id="Straight Connector 107" o:spid="_x0000_s1056" style="position:absolute;visibility:visible" from="31242,48006" to="31242,69203" o:connectortype="straight" strokecolor="#4579b8"/>
            <v:line id="Straight Connector 108" o:spid="_x0000_s1057" style="position:absolute;visibility:visible" from="31242,16306" to="42210,16306" o:connectortype="straight" strokecolor="#4579b8"/>
            <v:line id="Straight Connector 109" o:spid="_x0000_s1058" style="position:absolute;visibility:visible" from="42214,16306" to="42214,58369" o:connectortype="straight" strokecolor="#4579b8"/>
            <v:line id="Straight Connector 110" o:spid="_x0000_s1059" style="position:absolute;visibility:visible" from="31242,58369" to="42210,58369" o:connectortype="straight" strokecolor="#4579b8"/>
            <v:line id="Straight Connector 111" o:spid="_x0000_s1060" style="position:absolute;visibility:visible" from="42214,36880" to="52688,36880" o:connectortype="straight" strokecolor="#4579b8"/>
          </v:group>
        </w:pict>
      </w:r>
      <w:r>
        <w:rPr>
          <w:b/>
          <w:bCs/>
          <w:sz w:val="26"/>
          <w:szCs w:val="26"/>
        </w:rPr>
        <w:br w:type="page"/>
      </w:r>
    </w:p>
    <w:p w:rsidR="007E4A67" w:rsidRPr="00883CBE" w:rsidRDefault="007E4A67" w:rsidP="00675690">
      <w:pPr>
        <w:spacing w:after="0" w:line="240" w:lineRule="auto"/>
        <w:jc w:val="center"/>
        <w:rPr>
          <w:b/>
          <w:bCs/>
          <w:sz w:val="30"/>
          <w:szCs w:val="30"/>
        </w:rPr>
      </w:pPr>
      <w:r>
        <w:rPr>
          <w:b/>
          <w:bCs/>
          <w:noProof/>
          <w:sz w:val="30"/>
          <w:szCs w:val="30"/>
        </w:rPr>
        <w:t>K</w:t>
      </w:r>
      <w:r>
        <w:rPr>
          <w:rFonts w:ascii="Arial" w:hAnsi="Arial" w:cs="Arial"/>
          <w:b/>
          <w:bCs/>
          <w:noProof/>
          <w:sz w:val="30"/>
          <w:szCs w:val="30"/>
        </w:rPr>
        <w:t>Ế</w:t>
      </w:r>
      <w:r>
        <w:rPr>
          <w:b/>
          <w:bCs/>
          <w:noProof/>
          <w:sz w:val="30"/>
          <w:szCs w:val="30"/>
        </w:rPr>
        <w:t>T QU</w:t>
      </w:r>
      <w:r>
        <w:rPr>
          <w:rFonts w:ascii="Arial" w:hAnsi="Arial" w:cs="Arial"/>
          <w:b/>
          <w:bCs/>
          <w:noProof/>
          <w:sz w:val="30"/>
          <w:szCs w:val="30"/>
        </w:rPr>
        <w:t>Ả</w:t>
      </w:r>
      <w:r>
        <w:rPr>
          <w:b/>
          <w:bCs/>
          <w:noProof/>
          <w:sz w:val="30"/>
          <w:szCs w:val="30"/>
        </w:rPr>
        <w:t xml:space="preserve"> B</w:t>
      </w:r>
      <w:r>
        <w:rPr>
          <w:rFonts w:ascii="Arial" w:hAnsi="Arial" w:cs="Arial"/>
          <w:b/>
          <w:bCs/>
          <w:noProof/>
          <w:sz w:val="30"/>
          <w:szCs w:val="30"/>
        </w:rPr>
        <w:t>Ố</w:t>
      </w:r>
      <w:r>
        <w:rPr>
          <w:b/>
          <w:bCs/>
          <w:noProof/>
          <w:sz w:val="30"/>
          <w:szCs w:val="30"/>
        </w:rPr>
        <w:t>C THĂM</w:t>
      </w:r>
      <w:r w:rsidRPr="00883CBE">
        <w:rPr>
          <w:b/>
          <w:bCs/>
          <w:sz w:val="30"/>
          <w:szCs w:val="30"/>
        </w:rPr>
        <w:t xml:space="preserve"> MÔN BÓNG BÀN</w:t>
      </w:r>
    </w:p>
    <w:p w:rsidR="007E4A67" w:rsidRPr="00675690" w:rsidRDefault="007E4A67" w:rsidP="00B668A8">
      <w:pPr>
        <w:spacing w:after="0" w:line="240" w:lineRule="auto"/>
        <w:jc w:val="center"/>
        <w:rPr>
          <w:b/>
          <w:bCs/>
        </w:rPr>
      </w:pPr>
      <w:r w:rsidRPr="00675690">
        <w:rPr>
          <w:b/>
          <w:bCs/>
        </w:rPr>
        <w:t>(</w:t>
      </w:r>
      <w:r>
        <w:rPr>
          <w:rFonts w:ascii="Calibri (Vietnamese)" w:hAnsi="Calibri (Vietnamese)" w:cs="Calibri (Vietnamese)"/>
          <w:b/>
          <w:bCs/>
        </w:rPr>
        <w:t>ngày thi đ</w:t>
      </w:r>
      <w:r>
        <w:rPr>
          <w:rFonts w:ascii="Arial" w:hAnsi="Arial" w:cs="Arial"/>
          <w:b/>
          <w:bCs/>
        </w:rPr>
        <w:t>ấ</w:t>
      </w:r>
      <w:r>
        <w:rPr>
          <w:b/>
          <w:bCs/>
        </w:rPr>
        <w:t>u 15</w:t>
      </w:r>
      <w:r w:rsidRPr="00675690">
        <w:rPr>
          <w:b/>
          <w:bCs/>
        </w:rPr>
        <w:t>/5/2016</w:t>
      </w:r>
      <w:r>
        <w:rPr>
          <w:b/>
          <w:bCs/>
        </w:rPr>
        <w:t>, 7h30</w:t>
      </w:r>
      <w:r w:rsidRPr="00675690">
        <w:rPr>
          <w:b/>
          <w:bCs/>
        </w:rPr>
        <w:t>)</w:t>
      </w:r>
    </w:p>
    <w:p w:rsidR="007E4A67" w:rsidRDefault="007E4A67">
      <w:r>
        <w:rPr>
          <w:noProof/>
        </w:rPr>
        <w:pict>
          <v:shape id="Text Box 74" o:spid="_x0000_s1061" type="#_x0000_t202" style="position:absolute;margin-left:398.7pt;margin-top:17.4pt;width:113.15pt;height:39.9pt;z-index:251659264;visibility:visible" filled="f" stroked="f" strokeweight=".5pt">
            <v:textbox>
              <w:txbxContent>
                <w:p w:rsidR="007E4A67" w:rsidRPr="00871C04" w:rsidRDefault="007E4A67" w:rsidP="00871C04">
                  <w:pPr>
                    <w:spacing w:after="120" w:line="240" w:lineRule="auto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bookmarkStart w:id="0" w:name="_GoBack"/>
                  <w:bookmarkEnd w:id="0"/>
                  <w:r>
                    <w:rPr>
                      <w:rFonts w:ascii="Times New Roman" w:hAnsi="Times New Roman" w:cs="Times New Roman"/>
                    </w:rPr>
                    <w:t>7</w:t>
                  </w:r>
                  <w:r w:rsidRPr="00871C04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.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Thầy Xuyên</w:t>
                  </w:r>
                </w:p>
                <w:p w:rsidR="007E4A67" w:rsidRPr="00871C04" w:rsidRDefault="007E4A67" w:rsidP="00871C04">
                  <w:pPr>
                    <w:spacing w:after="8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          </w:t>
                  </w:r>
                  <w:r w:rsidRPr="00871C04">
                    <w:rPr>
                      <w:rFonts w:ascii="Times New Roman" w:hAnsi="Times New Roman" w:cs="Times New Roman"/>
                    </w:rPr>
                    <w:t>(</w:t>
                  </w:r>
                  <w:r>
                    <w:rPr>
                      <w:rFonts w:ascii="Times New Roman" w:hAnsi="Times New Roman" w:cs="Times New Roman"/>
                    </w:rPr>
                    <w:t>CNTT</w:t>
                  </w:r>
                  <w:r w:rsidRPr="00871C04">
                    <w:rPr>
                      <w:rFonts w:ascii="Times New Roman" w:hAnsi="Times New Roman" w:cs="Times New Roman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68" o:spid="_x0000_s1062" type="#_x0000_t202" style="position:absolute;margin-left:-16.05pt;margin-top:18pt;width:113.15pt;height:39.9pt;z-index:251653120;visibility:visible" filled="f" stroked="f" strokeweight=".5pt">
            <v:textbox>
              <w:txbxContent>
                <w:p w:rsidR="007E4A67" w:rsidRPr="00871C04" w:rsidRDefault="007E4A67" w:rsidP="00871C04">
                  <w:pPr>
                    <w:spacing w:after="120" w:line="240" w:lineRule="auto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871C04">
                    <w:rPr>
                      <w:rFonts w:ascii="Times New Roman" w:hAnsi="Times New Roman" w:cs="Times New Roman"/>
                    </w:rPr>
                    <w:t>1</w:t>
                  </w:r>
                  <w:r w:rsidRPr="00871C04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.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Thầy </w:t>
                  </w:r>
                  <w:r w:rsidRPr="00871C04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Dũng</w:t>
                  </w:r>
                </w:p>
                <w:p w:rsidR="007E4A67" w:rsidRPr="00871C04" w:rsidRDefault="007E4A67" w:rsidP="00871C04">
                  <w:pPr>
                    <w:spacing w:after="8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 </w:t>
                  </w:r>
                  <w:r w:rsidRPr="00871C04">
                    <w:rPr>
                      <w:rFonts w:ascii="Times New Roman" w:hAnsi="Times New Roman" w:cs="Times New Roman"/>
                    </w:rPr>
                    <w:t>(KHVT-HTQT)</w:t>
                  </w:r>
                </w:p>
              </w:txbxContent>
            </v:textbox>
          </v:shape>
        </w:pict>
      </w:r>
    </w:p>
    <w:p w:rsidR="007E4A67" w:rsidRDefault="007E4A67">
      <w:r>
        <w:rPr>
          <w:noProof/>
        </w:rPr>
        <w:pict>
          <v:line id="Straight Connector 85" o:spid="_x0000_s1063" style="position:absolute;z-index:251667456;visibility:visible" from="187.85pt,253.55pt" to="289.3pt,253.55pt" strokecolor="#4579b8"/>
        </w:pict>
      </w:r>
      <w:r>
        <w:rPr>
          <w:noProof/>
        </w:rPr>
        <w:pict>
          <v:shape id="Text Box 82" o:spid="_x0000_s1064" type="#_x0000_t202" style="position:absolute;margin-left:386.5pt;margin-top:460.2pt;width:120.35pt;height:39.95pt;z-index:251666432;visibility:visible" filled="f" stroked="f" strokeweight=".5pt">
            <v:textbox>
              <w:txbxContent>
                <w:p w:rsidR="007E4A67" w:rsidRPr="00871C04" w:rsidRDefault="007E4A67" w:rsidP="00871C04">
                  <w:pPr>
                    <w:spacing w:after="120" w:line="240" w:lineRule="auto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  14</w:t>
                  </w:r>
                  <w:r w:rsidRPr="00871C04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.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Thầy Lợi</w:t>
                  </w:r>
                </w:p>
                <w:p w:rsidR="007E4A67" w:rsidRPr="00871C04" w:rsidRDefault="007E4A67" w:rsidP="00871C04">
                  <w:pPr>
                    <w:spacing w:after="8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           </w:t>
                  </w:r>
                  <w:r w:rsidRPr="00871C04">
                    <w:rPr>
                      <w:rFonts w:ascii="Times New Roman" w:hAnsi="Times New Roman" w:cs="Times New Roman"/>
                    </w:rPr>
                    <w:t>(</w:t>
                  </w:r>
                  <w:r>
                    <w:rPr>
                      <w:rFonts w:ascii="Times New Roman" w:hAnsi="Times New Roman" w:cs="Times New Roman"/>
                    </w:rPr>
                    <w:t>THPT</w:t>
                  </w:r>
                  <w:r w:rsidRPr="00871C04">
                    <w:rPr>
                      <w:rFonts w:ascii="Times New Roman" w:hAnsi="Times New Roman" w:cs="Times New Roman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81" o:spid="_x0000_s1065" type="#_x0000_t202" style="position:absolute;margin-left:386.5pt;margin-top:383pt;width:120.35pt;height:39.95pt;z-index:251665408;visibility:visible" filled="f" stroked="f" strokeweight=".5pt">
            <v:textbox>
              <w:txbxContent>
                <w:p w:rsidR="007E4A67" w:rsidRPr="00871C04" w:rsidRDefault="007E4A67" w:rsidP="00871C04">
                  <w:pPr>
                    <w:spacing w:after="120" w:line="240" w:lineRule="auto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  13</w:t>
                  </w:r>
                  <w:r w:rsidRPr="00871C04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.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Thầy Dũng</w:t>
                  </w:r>
                </w:p>
                <w:p w:rsidR="007E4A67" w:rsidRPr="00871C04" w:rsidRDefault="007E4A67" w:rsidP="00871C04">
                  <w:pPr>
                    <w:spacing w:after="8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             </w:t>
                  </w:r>
                  <w:r w:rsidRPr="00871C04">
                    <w:rPr>
                      <w:rFonts w:ascii="Times New Roman" w:hAnsi="Times New Roman" w:cs="Times New Roman"/>
                    </w:rPr>
                    <w:t>(</w:t>
                  </w:r>
                  <w:r>
                    <w:rPr>
                      <w:rFonts w:ascii="Times New Roman" w:hAnsi="Times New Roman" w:cs="Times New Roman"/>
                    </w:rPr>
                    <w:t>CNTT</w:t>
                  </w:r>
                  <w:r w:rsidRPr="00871C04">
                    <w:rPr>
                      <w:rFonts w:ascii="Times New Roman" w:hAnsi="Times New Roman" w:cs="Times New Roman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80" o:spid="_x0000_s1066" type="#_x0000_t202" style="position:absolute;margin-left:386.5pt;margin-top:328.65pt;width:120.35pt;height:39.95pt;z-index:251664384;visibility:visible" filled="f" stroked="f" strokeweight=".5pt">
            <v:textbox>
              <w:txbxContent>
                <w:p w:rsidR="007E4A67" w:rsidRPr="00871C04" w:rsidRDefault="007E4A67" w:rsidP="00871C04">
                  <w:pPr>
                    <w:spacing w:after="120" w:line="240" w:lineRule="auto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  12</w:t>
                  </w:r>
                  <w:r w:rsidRPr="00871C04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.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Thầy Thì</w:t>
                  </w:r>
                </w:p>
                <w:p w:rsidR="007E4A67" w:rsidRPr="00871C04" w:rsidRDefault="007E4A67" w:rsidP="00871C04">
                  <w:pPr>
                    <w:spacing w:after="8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       </w:t>
                  </w:r>
                  <w:r w:rsidRPr="00871C04">
                    <w:rPr>
                      <w:rFonts w:ascii="Times New Roman" w:hAnsi="Times New Roman" w:cs="Times New Roman"/>
                    </w:rPr>
                    <w:t>(</w:t>
                  </w:r>
                  <w:r>
                    <w:rPr>
                      <w:rFonts w:ascii="Times New Roman" w:hAnsi="Times New Roman" w:cs="Times New Roman"/>
                    </w:rPr>
                    <w:t>Nhiệt lạnh</w:t>
                  </w:r>
                  <w:r w:rsidRPr="00871C04">
                    <w:rPr>
                      <w:rFonts w:ascii="Times New Roman" w:hAnsi="Times New Roman" w:cs="Times New Roman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79" o:spid="_x0000_s1067" type="#_x0000_t202" style="position:absolute;margin-left:386.5pt;margin-top:253.4pt;width:120.35pt;height:39.95pt;z-index:251663360;visibility:visible" filled="f" stroked="f" strokeweight=".5pt">
            <v:textbox>
              <w:txbxContent>
                <w:p w:rsidR="007E4A67" w:rsidRPr="00871C04" w:rsidRDefault="007E4A67" w:rsidP="00871C04">
                  <w:pPr>
                    <w:spacing w:after="120" w:line="240" w:lineRule="auto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  11</w:t>
                  </w:r>
                  <w:r w:rsidRPr="00871C04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.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Thầy Thi</w:t>
                  </w:r>
                </w:p>
                <w:p w:rsidR="007E4A67" w:rsidRPr="00871C04" w:rsidRDefault="007E4A67" w:rsidP="00871C04">
                  <w:pPr>
                    <w:spacing w:after="8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          </w:t>
                  </w:r>
                  <w:r w:rsidRPr="00871C04">
                    <w:rPr>
                      <w:rFonts w:ascii="Times New Roman" w:hAnsi="Times New Roman" w:cs="Times New Roman"/>
                    </w:rPr>
                    <w:t>(</w:t>
                  </w:r>
                  <w:r>
                    <w:rPr>
                      <w:rFonts w:ascii="Times New Roman" w:hAnsi="Times New Roman" w:cs="Times New Roman"/>
                    </w:rPr>
                    <w:t>THPT</w:t>
                  </w:r>
                  <w:r w:rsidRPr="00871C04">
                    <w:rPr>
                      <w:rFonts w:ascii="Times New Roman" w:hAnsi="Times New Roman" w:cs="Times New Roman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76" o:spid="_x0000_s1068" type="#_x0000_t202" style="position:absolute;margin-left:389.6pt;margin-top:70.5pt;width:113.15pt;height:39.9pt;z-index:251660288;visibility:visible" filled="f" stroked="f" strokeweight=".5pt">
            <v:textbox>
              <w:txbxContent>
                <w:p w:rsidR="007E4A67" w:rsidRPr="00871C04" w:rsidRDefault="007E4A67" w:rsidP="00871C04">
                  <w:pPr>
                    <w:spacing w:after="120" w:line="240" w:lineRule="auto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 8</w:t>
                  </w:r>
                  <w:r w:rsidRPr="00871C04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.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Thầy Tuấn</w:t>
                  </w:r>
                </w:p>
                <w:p w:rsidR="007E4A67" w:rsidRPr="00871C04" w:rsidRDefault="007E4A67" w:rsidP="00871C04">
                  <w:pPr>
                    <w:spacing w:after="8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         </w:t>
                  </w:r>
                  <w:r w:rsidRPr="00871C04">
                    <w:rPr>
                      <w:rFonts w:ascii="Times New Roman" w:hAnsi="Times New Roman" w:cs="Times New Roman"/>
                    </w:rPr>
                    <w:t>(</w:t>
                  </w:r>
                  <w:r>
                    <w:rPr>
                      <w:rFonts w:ascii="Times New Roman" w:hAnsi="Times New Roman" w:cs="Times New Roman"/>
                    </w:rPr>
                    <w:t>KTĐBCL</w:t>
                  </w:r>
                  <w:r w:rsidRPr="00871C04">
                    <w:rPr>
                      <w:rFonts w:ascii="Times New Roman" w:hAnsi="Times New Roman" w:cs="Times New Roman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77" o:spid="_x0000_s1069" type="#_x0000_t202" style="position:absolute;margin-left:389.15pt;margin-top:118.6pt;width:113.15pt;height:39.9pt;z-index:251661312;visibility:visible" filled="f" stroked="f" strokeweight=".5pt">
            <v:textbox>
              <w:txbxContent>
                <w:p w:rsidR="007E4A67" w:rsidRPr="00871C04" w:rsidRDefault="007E4A67" w:rsidP="00871C04">
                  <w:pPr>
                    <w:spacing w:after="120" w:line="240" w:lineRule="auto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  9</w:t>
                  </w:r>
                  <w:r w:rsidRPr="00871C04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.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Thầy Hùng</w:t>
                  </w:r>
                </w:p>
                <w:p w:rsidR="007E4A67" w:rsidRPr="00871C04" w:rsidRDefault="007E4A67" w:rsidP="00871C04">
                  <w:pPr>
                    <w:spacing w:after="8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          </w:t>
                  </w:r>
                  <w:r w:rsidRPr="00871C04">
                    <w:rPr>
                      <w:rFonts w:ascii="Times New Roman" w:hAnsi="Times New Roman" w:cs="Times New Roman"/>
                    </w:rPr>
                    <w:t>(</w:t>
                  </w:r>
                  <w:r>
                    <w:rPr>
                      <w:rFonts w:ascii="Times New Roman" w:hAnsi="Times New Roman" w:cs="Times New Roman"/>
                    </w:rPr>
                    <w:t>KHCB</w:t>
                  </w:r>
                  <w:r w:rsidRPr="00871C04">
                    <w:rPr>
                      <w:rFonts w:ascii="Times New Roman" w:hAnsi="Times New Roman" w:cs="Times New Roman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78" o:spid="_x0000_s1070" type="#_x0000_t202" style="position:absolute;margin-left:386.5pt;margin-top:197.05pt;width:120.35pt;height:39.95pt;z-index:251662336;visibility:visible" filled="f" stroked="f" strokeweight=".5pt">
            <v:textbox>
              <w:txbxContent>
                <w:p w:rsidR="007E4A67" w:rsidRPr="00871C04" w:rsidRDefault="007E4A67" w:rsidP="00871C04">
                  <w:pPr>
                    <w:spacing w:after="120" w:line="240" w:lineRule="auto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  10</w:t>
                  </w:r>
                  <w:r w:rsidRPr="00871C04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.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Thầy Quỳnh</w:t>
                  </w:r>
                </w:p>
                <w:p w:rsidR="007E4A67" w:rsidRPr="00871C04" w:rsidRDefault="007E4A67" w:rsidP="00871C04">
                  <w:pPr>
                    <w:spacing w:after="8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          </w:t>
                  </w:r>
                  <w:r w:rsidRPr="00871C04">
                    <w:rPr>
                      <w:rFonts w:ascii="Times New Roman" w:hAnsi="Times New Roman" w:cs="Times New Roman"/>
                    </w:rPr>
                    <w:t>(</w:t>
                  </w:r>
                  <w:r>
                    <w:rPr>
                      <w:rFonts w:ascii="Times New Roman" w:hAnsi="Times New Roman" w:cs="Times New Roman"/>
                    </w:rPr>
                    <w:t>Cơ khí</w:t>
                  </w:r>
                  <w:r w:rsidRPr="00871C04">
                    <w:rPr>
                      <w:rFonts w:ascii="Times New Roman" w:hAnsi="Times New Roman" w:cs="Times New Roman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69" o:spid="_x0000_s1071" type="#_x0000_t202" style="position:absolute;margin-left:-16.75pt;margin-top:69.45pt;width:113.15pt;height:43.9pt;z-index:251654144;visibility:visible" filled="f" stroked="f" strokeweight=".5pt">
            <v:textbox>
              <w:txbxContent>
                <w:p w:rsidR="007E4A67" w:rsidRPr="00871C04" w:rsidRDefault="007E4A67" w:rsidP="00871C04">
                  <w:pPr>
                    <w:spacing w:after="120" w:line="240" w:lineRule="auto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  <w:r w:rsidRPr="00871C04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.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Thầy </w:t>
                  </w:r>
                  <w:r w:rsidRPr="00871C04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Dũng</w:t>
                  </w:r>
                </w:p>
                <w:p w:rsidR="007E4A67" w:rsidRPr="00871C04" w:rsidRDefault="007E4A67" w:rsidP="00871C04">
                  <w:pPr>
                    <w:spacing w:after="8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 </w:t>
                  </w:r>
                  <w:r w:rsidRPr="00871C04">
                    <w:rPr>
                      <w:rFonts w:ascii="Times New Roman" w:hAnsi="Times New Roman" w:cs="Times New Roman"/>
                    </w:rPr>
                    <w:t>(</w:t>
                  </w:r>
                  <w:r>
                    <w:rPr>
                      <w:rFonts w:ascii="Times New Roman" w:hAnsi="Times New Roman" w:cs="Times New Roman"/>
                    </w:rPr>
                    <w:t>Các Trung tâm</w:t>
                  </w:r>
                  <w:r w:rsidRPr="00871C04">
                    <w:rPr>
                      <w:rFonts w:ascii="Times New Roman" w:hAnsi="Times New Roman" w:cs="Times New Roman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70" o:spid="_x0000_s1072" type="#_x0000_t202" style="position:absolute;margin-left:-17.1pt;margin-top:119.1pt;width:113.15pt;height:43.9pt;z-index:251655168;visibility:visible" filled="f" stroked="f" strokeweight=".5pt">
            <v:textbox>
              <w:txbxContent>
                <w:p w:rsidR="007E4A67" w:rsidRPr="00871C04" w:rsidRDefault="007E4A67" w:rsidP="00871C04">
                  <w:pPr>
                    <w:spacing w:after="120" w:line="240" w:lineRule="auto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</w:rPr>
                    <w:t>3</w:t>
                  </w:r>
                  <w:r w:rsidRPr="00871C04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.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Thầy Long</w:t>
                  </w:r>
                </w:p>
                <w:p w:rsidR="007E4A67" w:rsidRPr="00871C04" w:rsidRDefault="007E4A67" w:rsidP="00871C04">
                  <w:pPr>
                    <w:spacing w:after="8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     </w:t>
                  </w:r>
                  <w:r w:rsidRPr="00871C04">
                    <w:rPr>
                      <w:rFonts w:ascii="Times New Roman" w:hAnsi="Times New Roman" w:cs="Times New Roman"/>
                    </w:rPr>
                    <w:t>(</w:t>
                  </w:r>
                  <w:r>
                    <w:rPr>
                      <w:rFonts w:ascii="Times New Roman" w:hAnsi="Times New Roman" w:cs="Times New Roman"/>
                    </w:rPr>
                    <w:t>Cơ khí</w:t>
                  </w:r>
                  <w:r w:rsidRPr="00871C04">
                    <w:rPr>
                      <w:rFonts w:ascii="Times New Roman" w:hAnsi="Times New Roman" w:cs="Times New Roman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71" o:spid="_x0000_s1073" type="#_x0000_t202" style="position:absolute;margin-left:-17.1pt;margin-top:199.6pt;width:113.15pt;height:43.9pt;z-index:251656192;visibility:visible" filled="f" stroked="f" strokeweight=".5pt">
            <v:textbox>
              <w:txbxContent>
                <w:p w:rsidR="007E4A67" w:rsidRPr="00871C04" w:rsidRDefault="007E4A67" w:rsidP="00871C04">
                  <w:pPr>
                    <w:spacing w:after="120" w:line="240" w:lineRule="auto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</w:rPr>
                    <w:t>4</w:t>
                  </w:r>
                  <w:r w:rsidRPr="00871C04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.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Thầy Khắc</w:t>
                  </w:r>
                </w:p>
                <w:p w:rsidR="007E4A67" w:rsidRPr="00871C04" w:rsidRDefault="007E4A67" w:rsidP="00871C04">
                  <w:pPr>
                    <w:spacing w:after="8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      </w:t>
                  </w:r>
                  <w:r w:rsidRPr="00871C04">
                    <w:rPr>
                      <w:rFonts w:ascii="Times New Roman" w:hAnsi="Times New Roman" w:cs="Times New Roman"/>
                    </w:rPr>
                    <w:t>(</w:t>
                  </w:r>
                  <w:r>
                    <w:rPr>
                      <w:rFonts w:ascii="Times New Roman" w:hAnsi="Times New Roman" w:cs="Times New Roman"/>
                    </w:rPr>
                    <w:t>THPT</w:t>
                  </w:r>
                  <w:r w:rsidRPr="00871C04">
                    <w:rPr>
                      <w:rFonts w:ascii="Times New Roman" w:hAnsi="Times New Roman" w:cs="Times New Roman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72" o:spid="_x0000_s1074" type="#_x0000_t202" style="position:absolute;margin-left:-20.9pt;margin-top:259.15pt;width:113.15pt;height:43.9pt;z-index:251657216;visibility:visible" filled="f" stroked="f" strokeweight=".5pt">
            <v:textbox>
              <w:txbxContent>
                <w:p w:rsidR="007E4A67" w:rsidRPr="00871C04" w:rsidRDefault="007E4A67" w:rsidP="00871C04">
                  <w:pPr>
                    <w:spacing w:after="120" w:line="240" w:lineRule="auto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</w:rPr>
                    <w:t>5</w:t>
                  </w:r>
                  <w:r w:rsidRPr="00871C04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.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Thầy Nghĩa</w:t>
                  </w:r>
                </w:p>
                <w:p w:rsidR="007E4A67" w:rsidRPr="00871C04" w:rsidRDefault="007E4A67" w:rsidP="00871C04">
                  <w:pPr>
                    <w:spacing w:after="8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Pr="00871C04">
                    <w:rPr>
                      <w:rFonts w:ascii="Times New Roman" w:hAnsi="Times New Roman" w:cs="Times New Roman"/>
                    </w:rPr>
                    <w:t>(</w:t>
                  </w:r>
                  <w:r>
                    <w:rPr>
                      <w:rFonts w:ascii="Times New Roman" w:hAnsi="Times New Roman" w:cs="Times New Roman"/>
                    </w:rPr>
                    <w:t>TTGD-CTSV</w:t>
                  </w:r>
                  <w:r w:rsidRPr="00871C04">
                    <w:rPr>
                      <w:rFonts w:ascii="Times New Roman" w:hAnsi="Times New Roman" w:cs="Times New Roman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73" o:spid="_x0000_s1075" type="#_x0000_t202" style="position:absolute;margin-left:-16.5pt;margin-top:339pt;width:113.15pt;height:43.9pt;z-index:251658240;visibility:visible" filled="f" stroked="f" strokeweight=".5pt">
            <v:textbox>
              <w:txbxContent>
                <w:p w:rsidR="007E4A67" w:rsidRPr="00871C04" w:rsidRDefault="007E4A67" w:rsidP="00871C04">
                  <w:pPr>
                    <w:spacing w:after="120" w:line="240" w:lineRule="auto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</w:rPr>
                    <w:t>6</w:t>
                  </w:r>
                  <w:r w:rsidRPr="00871C04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.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Thầy Quang</w:t>
                  </w:r>
                </w:p>
                <w:p w:rsidR="007E4A67" w:rsidRPr="00871C04" w:rsidRDefault="007E4A67" w:rsidP="00871C04">
                  <w:pPr>
                    <w:spacing w:after="8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    </w:t>
                  </w:r>
                  <w:r w:rsidRPr="00871C04">
                    <w:rPr>
                      <w:rFonts w:ascii="Times New Roman" w:hAnsi="Times New Roman" w:cs="Times New Roman"/>
                    </w:rPr>
                    <w:t>(</w:t>
                  </w:r>
                  <w:r>
                    <w:rPr>
                      <w:rFonts w:ascii="Times New Roman" w:hAnsi="Times New Roman" w:cs="Times New Roman"/>
                    </w:rPr>
                    <w:t>Nhiệt lạnh</w:t>
                  </w:r>
                  <w:r w:rsidRPr="00871C04">
                    <w:rPr>
                      <w:rFonts w:ascii="Times New Roman" w:hAnsi="Times New Roman" w:cs="Times New Roman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group id="Group 56" o:spid="_x0000_s1076" style="position:absolute;margin-left:289.05pt;margin-top:113.3pt;width:27.55pt;height:278.2pt;rotation:180;z-index:251652096" coordsize="3496,35329">
            <v:line id="Straight Connector 57" o:spid="_x0000_s1077" style="position:absolute;visibility:visible" from="0,0" to="3496,0" o:connectortype="straight" strokecolor="#4579b8"/>
            <v:line id="Straight Connector 58" o:spid="_x0000_s1078" style="position:absolute;visibility:visible" from="0,35329" to="3492,35329" o:connectortype="straight" strokecolor="#4579b8"/>
            <v:line id="Straight Connector 59" o:spid="_x0000_s1079" style="position:absolute;flip:y;visibility:visible" from="3491,0" to="3491,35325" o:connectortype="straight" strokecolor="#4579b8"/>
          </v:group>
        </w:pict>
      </w:r>
      <w:r>
        <w:rPr>
          <w:noProof/>
        </w:rPr>
        <w:pict>
          <v:group id="Group 55" o:spid="_x0000_s1080" style="position:absolute;margin-left:160.35pt;margin-top:113.3pt;width:27.55pt;height:278.2pt;z-index:251651072" coordsize="3496,35329">
            <v:line id="Straight Connector 52" o:spid="_x0000_s1081" style="position:absolute;visibility:visible" from="0,0" to="3496,0" o:connectortype="straight" strokecolor="#4579b8"/>
            <v:line id="Straight Connector 53" o:spid="_x0000_s1082" style="position:absolute;visibility:visible" from="0,35329" to="3492,35329" o:connectortype="straight" strokecolor="#4579b8"/>
            <v:line id="Straight Connector 54" o:spid="_x0000_s1083" style="position:absolute;flip:y;visibility:visible" from="3491,0" to="3491,35325" o:connectortype="straight" strokecolor="#4579b8"/>
          </v:group>
        </w:pict>
      </w:r>
      <w:r>
        <w:rPr>
          <w:noProof/>
        </w:rPr>
        <w:pict>
          <v:group id="Group 9" o:spid="_x0000_s1084" style="position:absolute;margin-left:-14.25pt;margin-top:278.85pt;width:118.45pt;height:79.85pt;z-index:251640832" coordsize="15046,10141">
            <v:line id="Straight Connector 10" o:spid="_x0000_s1085" style="position:absolute;visibility:visible" from="0,0" to="15043,0" o:connectortype="straight" strokecolor="#4579b8"/>
            <v:line id="Straight Connector 11" o:spid="_x0000_s1086" style="position:absolute;visibility:visible" from="15046,0" to="15046,10140" o:connectortype="straight" strokecolor="#4579b8"/>
            <v:line id="Straight Connector 12" o:spid="_x0000_s1087" style="position:absolute;flip:x;visibility:visible" from="0,10141" to="15043,10141" o:connectortype="straight" strokecolor="#4579b8"/>
          </v:group>
        </w:pict>
      </w:r>
      <w:r>
        <w:rPr>
          <w:noProof/>
        </w:rPr>
        <w:pict>
          <v:group id="Group 13" o:spid="_x0000_s1088" style="position:absolute;margin-left:-14.4pt;margin-top:402.55pt;width:118.45pt;height:79.85pt;z-index:251641856" coordsize="15046,10141">
            <v:line id="Straight Connector 14" o:spid="_x0000_s1089" style="position:absolute;visibility:visible" from="0,0" to="15043,0" o:connectortype="straight" strokecolor="#4579b8"/>
            <v:line id="Straight Connector 15" o:spid="_x0000_s1090" style="position:absolute;visibility:visible" from="15046,0" to="15046,10140" o:connectortype="straight" strokecolor="#4579b8"/>
            <v:line id="Straight Connector 16" o:spid="_x0000_s1091" style="position:absolute;flip:x;visibility:visible" from="0,10141" to="15043,10141" o:connectortype="straight" strokecolor="#4579b8"/>
          </v:group>
        </w:pict>
      </w:r>
      <w:r>
        <w:rPr>
          <w:noProof/>
        </w:rPr>
        <w:pict>
          <v:group id="Group 44" o:spid="_x0000_s1092" style="position:absolute;margin-left:103.95pt;margin-top:316.15pt;width:56.25pt;height:126.3pt;z-index:251649024" coordsize="7148,16043">
            <v:line id="Straight Connector 45" o:spid="_x0000_s1093" style="position:absolute;visibility:visible" from="0,0" to="7143,0" o:connectortype="straight" strokecolor="#4579b8"/>
            <v:line id="Straight Connector 46" o:spid="_x0000_s1094" style="position:absolute;visibility:visible" from="0,16043" to="7143,16043" o:connectortype="straight" strokecolor="#4579b8"/>
            <v:line id="Straight Connector 47" o:spid="_x0000_s1095" style="position:absolute;flip:y;visibility:visible" from="7148,0" to="7148,16043" o:connectortype="straight" strokecolor="#4579b8"/>
          </v:group>
        </w:pict>
      </w:r>
      <w:r>
        <w:rPr>
          <w:noProof/>
        </w:rPr>
        <w:pict>
          <v:group id="Group 48" o:spid="_x0000_s1096" style="position:absolute;margin-left:317.45pt;margin-top:312.25pt;width:56.3pt;height:126.35pt;rotation:180;z-index:251650048" coordsize="7148,16043">
            <v:line id="Straight Connector 49" o:spid="_x0000_s1097" style="position:absolute;visibility:visible" from="0,0" to="7143,0" o:connectortype="straight" strokecolor="#4579b8"/>
            <v:line id="Straight Connector 50" o:spid="_x0000_s1098" style="position:absolute;visibility:visible" from="0,16043" to="7143,16043" o:connectortype="straight" strokecolor="#4579b8"/>
            <v:line id="Straight Connector 51" o:spid="_x0000_s1099" style="position:absolute;flip:y;visibility:visible" from="7148,0" to="7148,16043" o:connectortype="straight" strokecolor="#4579b8"/>
          </v:group>
        </w:pict>
      </w:r>
      <w:r>
        <w:rPr>
          <w:noProof/>
        </w:rPr>
        <w:pict>
          <v:group id="Group 40" o:spid="_x0000_s1100" style="position:absolute;margin-left:317.45pt;margin-top:53.05pt;width:56.3pt;height:126.35pt;rotation:180;z-index:251648000" coordsize="7148,16043">
            <v:line id="Straight Connector 41" o:spid="_x0000_s1101" style="position:absolute;visibility:visible" from="0,0" to="7143,0" o:connectortype="straight" strokecolor="#4579b8"/>
            <v:line id="Straight Connector 42" o:spid="_x0000_s1102" style="position:absolute;visibility:visible" from="0,16043" to="7143,16043" o:connectortype="straight" strokecolor="#4579b8"/>
            <v:line id="Straight Connector 43" o:spid="_x0000_s1103" style="position:absolute;flip:y;visibility:visible" from="7148,0" to="7148,16043" o:connectortype="straight" strokecolor="#4579b8"/>
          </v:group>
        </w:pict>
      </w:r>
      <w:r>
        <w:rPr>
          <w:noProof/>
        </w:rPr>
        <w:pict>
          <v:group id="Group 39" o:spid="_x0000_s1104" style="position:absolute;margin-left:104.05pt;margin-top:53.1pt;width:56.3pt;height:126.35pt;z-index:251646976" coordsize="7148,16043">
            <v:line id="Straight Connector 17" o:spid="_x0000_s1105" style="position:absolute;visibility:visible" from="0,0" to="7143,0" o:connectortype="straight" strokecolor="#4579b8"/>
            <v:line id="Straight Connector 18" o:spid="_x0000_s1106" style="position:absolute;visibility:visible" from="0,16043" to="7143,16043" o:connectortype="straight" strokecolor="#4579b8"/>
            <v:line id="Straight Connector 38" o:spid="_x0000_s1107" style="position:absolute;flip:y;visibility:visible" from="7148,0" to="7148,16043" o:connectortype="straight" strokecolor="#4579b8"/>
          </v:group>
        </w:pict>
      </w:r>
      <w:r>
        <w:rPr>
          <w:noProof/>
        </w:rPr>
        <w:pict>
          <v:group id="Group 31" o:spid="_x0000_s1108" style="position:absolute;margin-left:374.35pt;margin-top:402.55pt;width:118.45pt;height:79.85pt;rotation:180;z-index:251645952" coordsize="15046,10141">
            <v:line id="Straight Connector 32" o:spid="_x0000_s1109" style="position:absolute;visibility:visible" from="0,0" to="15043,0" o:connectortype="straight" strokecolor="#4579b8"/>
            <v:line id="Straight Connector 33" o:spid="_x0000_s1110" style="position:absolute;visibility:visible" from="15046,0" to="15046,10140" o:connectortype="straight" strokecolor="#4579b8"/>
            <v:line id="Straight Connector 34" o:spid="_x0000_s1111" style="position:absolute;flip:x;visibility:visible" from="0,10141" to="15043,10141" o:connectortype="straight" strokecolor="#4579b8"/>
          </v:group>
        </w:pict>
      </w:r>
      <w:r>
        <w:rPr>
          <w:noProof/>
        </w:rPr>
        <w:pict>
          <v:group id="Group 27" o:spid="_x0000_s1112" style="position:absolute;margin-left:374.4pt;margin-top:271.65pt;width:118.45pt;height:79.85pt;rotation:180;z-index:251644928" coordsize="15046,10141">
            <v:line id="Straight Connector 28" o:spid="_x0000_s1113" style="position:absolute;visibility:visible" from="0,0" to="15043,0" o:connectortype="straight" strokecolor="#4579b8"/>
            <v:line id="Straight Connector 29" o:spid="_x0000_s1114" style="position:absolute;visibility:visible" from="15046,0" to="15046,10140" o:connectortype="straight" strokecolor="#4579b8"/>
            <v:line id="Straight Connector 30" o:spid="_x0000_s1115" style="position:absolute;flip:x;visibility:visible" from="0,10141" to="15043,10141" o:connectortype="straight" strokecolor="#4579b8"/>
          </v:group>
        </w:pict>
      </w:r>
      <w:r>
        <w:rPr>
          <w:noProof/>
        </w:rPr>
        <w:pict>
          <v:group id="Group 23" o:spid="_x0000_s1116" style="position:absolute;margin-left:374.4pt;margin-top:138.85pt;width:118.45pt;height:79.85pt;rotation:180;z-index:251643904" coordsize="15046,10141">
            <v:line id="Straight Connector 24" o:spid="_x0000_s1117" style="position:absolute;visibility:visible" from="0,0" to="15043,0" o:connectortype="straight" strokecolor="#4579b8"/>
            <v:line id="Straight Connector 25" o:spid="_x0000_s1118" style="position:absolute;visibility:visible" from="15046,0" to="15046,10140" o:connectortype="straight" strokecolor="#4579b8"/>
            <v:line id="Straight Connector 26" o:spid="_x0000_s1119" style="position:absolute;flip:x;visibility:visible" from="0,10141" to="15043,10141" o:connectortype="straight" strokecolor="#4579b8"/>
          </v:group>
        </w:pict>
      </w:r>
      <w:r>
        <w:rPr>
          <w:noProof/>
        </w:rPr>
        <w:pict>
          <v:group id="Group 19" o:spid="_x0000_s1120" style="position:absolute;margin-left:374.4pt;margin-top:12.5pt;width:118.45pt;height:79.85pt;rotation:180;z-index:251642880" coordsize="15046,10141">
            <v:line id="Straight Connector 20" o:spid="_x0000_s1121" style="position:absolute;visibility:visible" from="0,0" to="15043,0" o:connectortype="straight" strokecolor="#4579b8"/>
            <v:line id="Straight Connector 21" o:spid="_x0000_s1122" style="position:absolute;visibility:visible" from="15046,0" to="15046,10140" o:connectortype="straight" strokecolor="#4579b8"/>
            <v:line id="Straight Connector 22" o:spid="_x0000_s1123" style="position:absolute;flip:x;visibility:visible" from="0,10141" to="15043,10141" o:connectortype="straight" strokecolor="#4579b8"/>
          </v:group>
        </w:pict>
      </w:r>
      <w:r>
        <w:rPr>
          <w:noProof/>
        </w:rPr>
        <w:pict>
          <v:group id="Group 5" o:spid="_x0000_s1124" style="position:absolute;margin-left:-14.4pt;margin-top:139.5pt;width:118.45pt;height:79.85pt;z-index:251639808" coordsize="15046,10141">
            <v:line id="Straight Connector 6" o:spid="_x0000_s1125" style="position:absolute;visibility:visible" from="0,0" to="15043,0" o:connectortype="straight" strokecolor="#4579b8"/>
            <v:line id="Straight Connector 7" o:spid="_x0000_s1126" style="position:absolute;visibility:visible" from="15046,0" to="15046,10140" o:connectortype="straight" strokecolor="#4579b8"/>
            <v:line id="Straight Connector 8" o:spid="_x0000_s1127" style="position:absolute;flip:x;visibility:visible" from="0,10141" to="15043,10141" o:connectortype="straight" strokecolor="#4579b8"/>
          </v:group>
        </w:pict>
      </w:r>
      <w:r>
        <w:rPr>
          <w:noProof/>
        </w:rPr>
        <w:pict>
          <v:group id="Group 4" o:spid="_x0000_s1128" style="position:absolute;margin-left:-14.4pt;margin-top:12.5pt;width:118.45pt;height:79.85pt;z-index:251638784" coordsize="15046,10141">
            <v:line id="Straight Connector 1" o:spid="_x0000_s1129" style="position:absolute;visibility:visible" from="0,0" to="15043,0" o:connectortype="straight" strokecolor="#4579b8"/>
            <v:line id="Straight Connector 2" o:spid="_x0000_s1130" style="position:absolute;visibility:visible" from="15046,0" to="15046,10140" o:connectortype="straight" strokecolor="#4579b8"/>
            <v:line id="Straight Connector 3" o:spid="_x0000_s1131" style="position:absolute;flip:x;visibility:visible" from="0,10141" to="15043,10141" o:connectortype="straight" strokecolor="#4579b8"/>
          </v:group>
        </w:pict>
      </w:r>
    </w:p>
    <w:sectPr w:rsidR="007E4A67" w:rsidSect="001108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(Vietnamese)">
    <w:altName w:val="Arial"/>
    <w:panose1 w:val="00000000000000000000"/>
    <w:charset w:val="A3"/>
    <w:family w:val="swiss"/>
    <w:notTrueType/>
    <w:pitch w:val="variable"/>
    <w:sig w:usb0="20000001" w:usb1="00000000" w:usb2="00000000" w:usb3="00000000" w:csb0="000001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isplayBackgroundShape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1D06"/>
    <w:rsid w:val="000014C6"/>
    <w:rsid w:val="00001D06"/>
    <w:rsid w:val="00110824"/>
    <w:rsid w:val="00113FF0"/>
    <w:rsid w:val="00120F6F"/>
    <w:rsid w:val="00153E08"/>
    <w:rsid w:val="001B56C1"/>
    <w:rsid w:val="003242D3"/>
    <w:rsid w:val="00512668"/>
    <w:rsid w:val="0063556B"/>
    <w:rsid w:val="00675690"/>
    <w:rsid w:val="006A6AD6"/>
    <w:rsid w:val="007E4A67"/>
    <w:rsid w:val="00852574"/>
    <w:rsid w:val="00871C04"/>
    <w:rsid w:val="00883CBE"/>
    <w:rsid w:val="008941B3"/>
    <w:rsid w:val="009212FA"/>
    <w:rsid w:val="009F274D"/>
    <w:rsid w:val="00A32030"/>
    <w:rsid w:val="00B668A8"/>
    <w:rsid w:val="00BD1C6A"/>
    <w:rsid w:val="00DB4128"/>
    <w:rsid w:val="00DC19D1"/>
    <w:rsid w:val="00E3649D"/>
    <w:rsid w:val="00E843C9"/>
    <w:rsid w:val="00E87CD5"/>
    <w:rsid w:val="00FA5EAA"/>
    <w:rsid w:val="00FC5FAB"/>
    <w:rsid w:val="00FD1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0824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001D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01D0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A32030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3242D3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1867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646</TotalTime>
  <Pages>3</Pages>
  <Words>180</Words>
  <Characters>1029</Characters>
  <Application>Microsoft Office Outlook</Application>
  <DocSecurity>0</DocSecurity>
  <Lines>0</Lines>
  <Paragraphs>0</Paragraphs>
  <ScaleCrop>false</ScaleCrop>
  <Company>0236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Khao thi</dc:creator>
  <cp:keywords/>
  <dc:description/>
  <cp:lastModifiedBy>daotao</cp:lastModifiedBy>
  <cp:revision>14</cp:revision>
  <cp:lastPrinted>2016-05-10T07:04:00Z</cp:lastPrinted>
  <dcterms:created xsi:type="dcterms:W3CDTF">2016-05-10T02:41:00Z</dcterms:created>
  <dcterms:modified xsi:type="dcterms:W3CDTF">2016-05-12T01:14:00Z</dcterms:modified>
</cp:coreProperties>
</file>